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083" w:rsidRPr="00B6530A" w:rsidRDefault="00AA4D4A" w:rsidP="00E35670">
      <w:pPr>
        <w:pStyle w:val="Heading2"/>
        <w:rPr>
          <w:rFonts w:ascii="Arial" w:hAnsi="Arial"/>
          <w:sz w:val="24"/>
          <w:szCs w:val="24"/>
        </w:rPr>
      </w:pPr>
      <w:r w:rsidRPr="00B6530A">
        <w:rPr>
          <w:rFonts w:ascii="Arial" w:hAnsi="Arial"/>
          <w:sz w:val="24"/>
          <w:szCs w:val="24"/>
        </w:rPr>
        <w:t>Guidelines - T</w:t>
      </w:r>
      <w:r w:rsidR="00DC6083" w:rsidRPr="00B6530A">
        <w:rPr>
          <w:rFonts w:ascii="Arial" w:hAnsi="Arial"/>
          <w:sz w:val="24"/>
          <w:szCs w:val="24"/>
        </w:rPr>
        <w:t xml:space="preserve">ask 3 </w:t>
      </w:r>
    </w:p>
    <w:p w:rsidR="00C27E73" w:rsidRPr="00541D05" w:rsidRDefault="005F3ADF" w:rsidP="00E35670">
      <w:pPr>
        <w:pStyle w:val="Heading2"/>
        <w:rPr>
          <w:rFonts w:ascii="Arial" w:hAnsi="Arial"/>
          <w:sz w:val="24"/>
          <w:szCs w:val="24"/>
        </w:rPr>
      </w:pPr>
      <w:r w:rsidRPr="00541D05">
        <w:rPr>
          <w:rFonts w:ascii="Arial" w:hAnsi="Arial"/>
          <w:sz w:val="24"/>
          <w:szCs w:val="24"/>
        </w:rPr>
        <w:t xml:space="preserve">Feedback </w:t>
      </w:r>
      <w:r w:rsidR="00C27E73" w:rsidRPr="00541D05">
        <w:rPr>
          <w:rFonts w:ascii="Arial" w:hAnsi="Arial"/>
          <w:sz w:val="24"/>
          <w:szCs w:val="24"/>
        </w:rPr>
        <w:t>Task: Fast Track Couriers Pty Ltd</w:t>
      </w:r>
    </w:p>
    <w:p w:rsidR="005F3ADF" w:rsidRPr="00DF7B1B" w:rsidRDefault="00DF7B1B" w:rsidP="00C27E73">
      <w:pPr>
        <w:pStyle w:val="ListParagraph"/>
        <w:numPr>
          <w:ilvl w:val="0"/>
          <w:numId w:val="21"/>
        </w:numPr>
        <w:ind w:left="284" w:hanging="284"/>
        <w:rPr>
          <w:rFonts w:ascii="Arial" w:hAnsi="Arial" w:cs="Arial"/>
          <w:sz w:val="24"/>
        </w:rPr>
      </w:pPr>
      <w:r w:rsidRPr="00DF7B1B">
        <w:rPr>
          <w:rFonts w:ascii="Arial" w:hAnsi="Arial" w:cs="Arial"/>
          <w:b/>
          <w:sz w:val="24"/>
        </w:rPr>
        <w:t xml:space="preserve">Students are required to develop the questionnaire for truckers while incorporating the following elements </w:t>
      </w:r>
    </w:p>
    <w:tbl>
      <w:tblPr>
        <w:tblW w:w="8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4"/>
        <w:gridCol w:w="6531"/>
      </w:tblGrid>
      <w:tr w:rsidR="00DF7B1B" w:rsidTr="00DF7B1B">
        <w:trPr>
          <w:trHeight w:val="547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pPr>
              <w:rPr>
                <w:b/>
              </w:rPr>
            </w:pPr>
            <w:r>
              <w:rPr>
                <w:b/>
              </w:rPr>
              <w:t>Dimension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pPr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Training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Adequate for role?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Role Clarity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Are roles and responsibilities clear?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Trust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Do employees trust the change management (CM) process and management?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Evaluation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Is performance fairly measured?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Leadership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Is leadership adequate and confidence inspiring?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Communication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Is communication clear and two-way?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Procedures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Are there clear and effective procedures to follow?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Recognition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Is performance recognised?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Diversity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Are individual differences valued and appreciated by Fast Track Couriers?</w:t>
            </w:r>
          </w:p>
        </w:tc>
      </w:tr>
      <w:tr w:rsidR="00DF7B1B" w:rsidTr="00DF7B1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Team work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B1B" w:rsidRDefault="00DF7B1B">
            <w:r>
              <w:t>Is team work encouraged and promoted?</w:t>
            </w:r>
          </w:p>
        </w:tc>
      </w:tr>
    </w:tbl>
    <w:p w:rsidR="005F3ADF" w:rsidRPr="00541D05" w:rsidRDefault="005F3ADF" w:rsidP="00C27E73">
      <w:pPr>
        <w:rPr>
          <w:rFonts w:ascii="Arial" w:hAnsi="Arial" w:cs="Arial"/>
          <w:sz w:val="24"/>
        </w:rPr>
      </w:pPr>
    </w:p>
    <w:p w:rsidR="005F3ADF" w:rsidRPr="00AC28F1" w:rsidRDefault="00001BB9" w:rsidP="00AC28F1">
      <w:pPr>
        <w:pStyle w:val="ListParagraph"/>
        <w:numPr>
          <w:ilvl w:val="0"/>
          <w:numId w:val="21"/>
        </w:numPr>
        <w:ind w:left="284" w:hanging="284"/>
        <w:rPr>
          <w:rFonts w:ascii="Arial" w:hAnsi="Arial" w:cs="Arial"/>
          <w:b/>
          <w:sz w:val="24"/>
        </w:rPr>
      </w:pPr>
      <w:r w:rsidRPr="00AC28F1">
        <w:rPr>
          <w:rFonts w:ascii="Arial" w:hAnsi="Arial" w:cs="Arial"/>
          <w:b/>
          <w:sz w:val="24"/>
        </w:rPr>
        <w:t>RESULTS DISCUSSION WITH UNION REPRESENTATIVE</w:t>
      </w:r>
    </w:p>
    <w:p w:rsidR="00AA4D4A" w:rsidRPr="00541D05" w:rsidRDefault="00AA4D4A" w:rsidP="00AA4D4A">
      <w:pPr>
        <w:pStyle w:val="ListParagraph"/>
        <w:ind w:left="1146"/>
        <w:rPr>
          <w:rFonts w:ascii="Arial" w:hAnsi="Arial" w:cs="Arial"/>
          <w:sz w:val="24"/>
        </w:rPr>
      </w:pPr>
    </w:p>
    <w:p w:rsidR="00AA4D4A" w:rsidRPr="00541D05" w:rsidRDefault="00AA4D4A" w:rsidP="00C27E73">
      <w:pPr>
        <w:rPr>
          <w:rFonts w:ascii="Arial" w:hAnsi="Arial" w:cs="Arial"/>
          <w:b/>
          <w:sz w:val="24"/>
        </w:rPr>
      </w:pPr>
      <w:r w:rsidRPr="00541D05">
        <w:rPr>
          <w:rFonts w:ascii="Arial" w:hAnsi="Arial" w:cs="Arial"/>
          <w:b/>
          <w:sz w:val="24"/>
        </w:rPr>
        <w:t xml:space="preserve">Consider the Following </w:t>
      </w:r>
      <w:r w:rsidR="00AC28F1">
        <w:rPr>
          <w:rFonts w:ascii="Arial" w:hAnsi="Arial" w:cs="Arial"/>
          <w:b/>
          <w:sz w:val="24"/>
        </w:rPr>
        <w:t>points as additional input that can help the orga</w:t>
      </w:r>
      <w:r w:rsidR="00541D05" w:rsidRPr="00541D05">
        <w:rPr>
          <w:rFonts w:ascii="Arial" w:hAnsi="Arial" w:cs="Arial"/>
          <w:b/>
          <w:sz w:val="24"/>
        </w:rPr>
        <w:t>n</w:t>
      </w:r>
      <w:r w:rsidR="00AC28F1">
        <w:rPr>
          <w:rFonts w:ascii="Arial" w:hAnsi="Arial" w:cs="Arial"/>
          <w:b/>
          <w:sz w:val="24"/>
        </w:rPr>
        <w:t>isation to revise the communication plan:</w:t>
      </w:r>
    </w:p>
    <w:p w:rsidR="00AA4D4A" w:rsidRPr="00541D05" w:rsidRDefault="00AA4D4A" w:rsidP="00541D05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41D05">
        <w:rPr>
          <w:rFonts w:ascii="Arial" w:hAnsi="Arial" w:cs="Arial"/>
          <w:sz w:val="24"/>
        </w:rPr>
        <w:t>How FTC will demonstrate that they trust their employees</w:t>
      </w:r>
      <w:r w:rsidR="00541D05" w:rsidRPr="00541D05">
        <w:rPr>
          <w:rFonts w:ascii="Arial" w:hAnsi="Arial" w:cs="Arial"/>
          <w:sz w:val="24"/>
        </w:rPr>
        <w:t xml:space="preserve">: </w:t>
      </w:r>
    </w:p>
    <w:p w:rsidR="00AA4D4A" w:rsidRPr="00541D05" w:rsidRDefault="00541D05" w:rsidP="00541D05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41D05">
        <w:rPr>
          <w:rFonts w:ascii="Arial" w:hAnsi="Arial" w:cs="Arial"/>
          <w:sz w:val="24"/>
        </w:rPr>
        <w:t>Any strategy that make the communication two way process</w:t>
      </w:r>
    </w:p>
    <w:p w:rsidR="00541D05" w:rsidRPr="00541D05" w:rsidRDefault="00541D05" w:rsidP="00541D05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bookmarkStart w:id="0" w:name="_GoBack"/>
      <w:bookmarkEnd w:id="0"/>
      <w:r w:rsidRPr="00541D05">
        <w:rPr>
          <w:rFonts w:ascii="Arial" w:hAnsi="Arial" w:cs="Arial"/>
          <w:sz w:val="24"/>
        </w:rPr>
        <w:t>Aspects of training  needs to be considered</w:t>
      </w:r>
    </w:p>
    <w:p w:rsidR="00AA4D4A" w:rsidRPr="00541D05" w:rsidRDefault="00541D05" w:rsidP="00C27E73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41D05">
        <w:rPr>
          <w:rFonts w:ascii="Arial" w:hAnsi="Arial" w:cs="Arial"/>
          <w:sz w:val="24"/>
        </w:rPr>
        <w:t xml:space="preserve">Rewards and recognition strategy that can motivate the staff (Truckers) to participate in organisational activities  </w:t>
      </w:r>
    </w:p>
    <w:p w:rsidR="00AA4D4A" w:rsidRDefault="00AA4D4A" w:rsidP="00C27E73">
      <w:pPr>
        <w:rPr>
          <w:rFonts w:ascii="Arial" w:hAnsi="Arial" w:cs="Arial"/>
          <w:sz w:val="24"/>
        </w:rPr>
      </w:pPr>
    </w:p>
    <w:p w:rsidR="00DF7B1B" w:rsidRPr="00541D05" w:rsidRDefault="00DF7B1B" w:rsidP="00C27E73">
      <w:pPr>
        <w:rPr>
          <w:rFonts w:ascii="Arial" w:hAnsi="Arial" w:cs="Arial"/>
          <w:sz w:val="24"/>
        </w:rPr>
      </w:pPr>
    </w:p>
    <w:p w:rsidR="00001BB9" w:rsidRPr="00541D05" w:rsidRDefault="00DF7B1B" w:rsidP="00E13426">
      <w:pPr>
        <w:pStyle w:val="ListParagraph"/>
        <w:numPr>
          <w:ilvl w:val="0"/>
          <w:numId w:val="21"/>
        </w:numPr>
        <w:ind w:left="426" w:hanging="426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Incorporate the discussed strategy to the revised communication plan</w:t>
      </w:r>
    </w:p>
    <w:p w:rsidR="00541D05" w:rsidRPr="00541D05" w:rsidRDefault="00541D05" w:rsidP="00541D05">
      <w:pPr>
        <w:rPr>
          <w:rFonts w:ascii="Arial" w:hAnsi="Arial" w:cs="Arial"/>
          <w:sz w:val="24"/>
        </w:rPr>
      </w:pPr>
    </w:p>
    <w:p w:rsidR="00001BB9" w:rsidRPr="00DF7B1B" w:rsidRDefault="00B6530A" w:rsidP="00E13426">
      <w:pPr>
        <w:pStyle w:val="ListParagraph"/>
        <w:numPr>
          <w:ilvl w:val="0"/>
          <w:numId w:val="21"/>
        </w:numPr>
        <w:ind w:left="284" w:hanging="284"/>
        <w:rPr>
          <w:rFonts w:ascii="Arial" w:hAnsi="Arial" w:cs="Arial"/>
          <w:b/>
          <w:sz w:val="24"/>
        </w:rPr>
      </w:pPr>
      <w:r w:rsidRPr="00DF7B1B">
        <w:rPr>
          <w:rFonts w:ascii="Arial" w:hAnsi="Arial" w:cs="Arial"/>
          <w:b/>
          <w:sz w:val="24"/>
        </w:rPr>
        <w:t>Meeting with General Manager</w:t>
      </w:r>
      <w:r w:rsidR="00001BB9" w:rsidRPr="00DF7B1B">
        <w:rPr>
          <w:rFonts w:ascii="Arial" w:hAnsi="Arial" w:cs="Arial"/>
          <w:b/>
          <w:sz w:val="24"/>
        </w:rPr>
        <w:t xml:space="preserve">. </w:t>
      </w:r>
    </w:p>
    <w:p w:rsidR="00B6530A" w:rsidRDefault="00B6530A" w:rsidP="00B6530A">
      <w:pPr>
        <w:pStyle w:val="ListParagraph"/>
        <w:ind w:left="150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Key points discussed:  All points that you have incorporated in the communication plan need to be discussed</w:t>
      </w:r>
    </w:p>
    <w:p w:rsidR="00B6530A" w:rsidRDefault="00B6530A" w:rsidP="00B6530A">
      <w:pPr>
        <w:pStyle w:val="ListParagraph"/>
        <w:ind w:left="1506"/>
        <w:rPr>
          <w:rFonts w:ascii="Arial" w:hAnsi="Arial" w:cs="Arial"/>
          <w:sz w:val="24"/>
        </w:rPr>
      </w:pPr>
    </w:p>
    <w:p w:rsidR="00B6530A" w:rsidRDefault="00B6530A" w:rsidP="00E13426">
      <w:pPr>
        <w:pStyle w:val="ListParagraph"/>
        <w:numPr>
          <w:ilvl w:val="0"/>
          <w:numId w:val="21"/>
        </w:numPr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B6530A" w:rsidRDefault="00DF7B1B" w:rsidP="00DF7B1B">
      <w:pPr>
        <w:pStyle w:val="ListParagraph"/>
        <w:ind w:left="1506"/>
        <w:jc w:val="center"/>
        <w:rPr>
          <w:rFonts w:ascii="Arial" w:hAnsi="Arial" w:cs="Arial"/>
          <w:b/>
          <w:sz w:val="24"/>
        </w:rPr>
      </w:pPr>
      <w:r w:rsidRPr="00DF7B1B">
        <w:rPr>
          <w:rFonts w:ascii="Arial" w:hAnsi="Arial" w:cs="Arial"/>
          <w:b/>
          <w:sz w:val="24"/>
        </w:rPr>
        <w:t>30 Minutes Session Plan</w:t>
      </w:r>
    </w:p>
    <w:p w:rsidR="00DF7B1B" w:rsidRPr="00DF7B1B" w:rsidRDefault="00DF7B1B" w:rsidP="00DF7B1B">
      <w:pPr>
        <w:pStyle w:val="ListParagraph"/>
        <w:ind w:left="1506"/>
        <w:jc w:val="center"/>
        <w:rPr>
          <w:rFonts w:ascii="Arial" w:hAnsi="Arial" w:cs="Arial"/>
          <w:b/>
          <w:sz w:val="24"/>
        </w:rPr>
      </w:pPr>
    </w:p>
    <w:tbl>
      <w:tblPr>
        <w:tblStyle w:val="TableGrid"/>
        <w:tblW w:w="0" w:type="auto"/>
        <w:tblInd w:w="1506" w:type="dxa"/>
        <w:tblLook w:val="04A0" w:firstRow="1" w:lastRow="0" w:firstColumn="1" w:lastColumn="0" w:noHBand="0" w:noVBand="1"/>
      </w:tblPr>
      <w:tblGrid>
        <w:gridCol w:w="3494"/>
        <w:gridCol w:w="3551"/>
      </w:tblGrid>
      <w:tr w:rsidR="00B6530A" w:rsidTr="00B6530A">
        <w:tc>
          <w:tcPr>
            <w:tcW w:w="4275" w:type="dxa"/>
          </w:tcPr>
          <w:p w:rsidR="00B6530A" w:rsidRPr="00B6530A" w:rsidRDefault="00B6530A" w:rsidP="00B6530A">
            <w:pPr>
              <w:pStyle w:val="ListParagraph"/>
              <w:ind w:left="0"/>
              <w:rPr>
                <w:rFonts w:ascii="Arial" w:hAnsi="Arial" w:cs="Arial"/>
                <w:b/>
                <w:sz w:val="24"/>
              </w:rPr>
            </w:pPr>
            <w:r w:rsidRPr="00B6530A">
              <w:rPr>
                <w:rFonts w:ascii="Arial" w:hAnsi="Arial" w:cs="Arial"/>
                <w:b/>
                <w:sz w:val="24"/>
              </w:rPr>
              <w:t>Time Frame</w:t>
            </w:r>
          </w:p>
        </w:tc>
        <w:tc>
          <w:tcPr>
            <w:tcW w:w="4276" w:type="dxa"/>
          </w:tcPr>
          <w:p w:rsidR="00B6530A" w:rsidRPr="00B6530A" w:rsidRDefault="00B6530A" w:rsidP="00B6530A">
            <w:pPr>
              <w:pStyle w:val="ListParagraph"/>
              <w:ind w:left="0"/>
              <w:rPr>
                <w:rFonts w:ascii="Arial" w:hAnsi="Arial" w:cs="Arial"/>
                <w:b/>
                <w:sz w:val="24"/>
              </w:rPr>
            </w:pPr>
            <w:r w:rsidRPr="00B6530A">
              <w:rPr>
                <w:rFonts w:ascii="Arial" w:hAnsi="Arial" w:cs="Arial"/>
                <w:b/>
                <w:sz w:val="24"/>
              </w:rPr>
              <w:t>Topics Covered</w:t>
            </w:r>
          </w:p>
        </w:tc>
      </w:tr>
      <w:tr w:rsidR="00B6530A" w:rsidTr="00B6530A">
        <w:tc>
          <w:tcPr>
            <w:tcW w:w="4275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4276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B6530A" w:rsidTr="00B6530A">
        <w:tc>
          <w:tcPr>
            <w:tcW w:w="4275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4276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B6530A" w:rsidTr="00B6530A">
        <w:tc>
          <w:tcPr>
            <w:tcW w:w="4275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4276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B6530A" w:rsidTr="00B6530A">
        <w:tc>
          <w:tcPr>
            <w:tcW w:w="4275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4276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B6530A" w:rsidTr="00B6530A">
        <w:tc>
          <w:tcPr>
            <w:tcW w:w="4275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4276" w:type="dxa"/>
          </w:tcPr>
          <w:p w:rsidR="00B6530A" w:rsidRDefault="00B6530A" w:rsidP="00B6530A">
            <w:pPr>
              <w:pStyle w:val="ListParagraph"/>
              <w:ind w:left="0"/>
              <w:rPr>
                <w:rFonts w:ascii="Arial" w:hAnsi="Arial" w:cs="Arial"/>
                <w:sz w:val="24"/>
              </w:rPr>
            </w:pPr>
          </w:p>
        </w:tc>
      </w:tr>
    </w:tbl>
    <w:p w:rsidR="00B6530A" w:rsidRPr="00B6530A" w:rsidRDefault="00B6530A" w:rsidP="00B6530A">
      <w:pPr>
        <w:pStyle w:val="ListParagraph"/>
        <w:ind w:left="1506"/>
        <w:rPr>
          <w:rFonts w:ascii="Arial" w:hAnsi="Arial" w:cs="Arial"/>
          <w:sz w:val="24"/>
        </w:rPr>
      </w:pPr>
    </w:p>
    <w:p w:rsidR="00AA4D4A" w:rsidRPr="00541D05" w:rsidRDefault="00AA4D4A" w:rsidP="00AA4D4A">
      <w:pPr>
        <w:rPr>
          <w:rFonts w:ascii="Arial" w:hAnsi="Arial" w:cs="Arial"/>
          <w:sz w:val="24"/>
        </w:rPr>
      </w:pPr>
    </w:p>
    <w:p w:rsidR="00AA4D4A" w:rsidRPr="00541D05" w:rsidRDefault="00AA4D4A" w:rsidP="00AA4D4A">
      <w:pPr>
        <w:rPr>
          <w:rFonts w:ascii="Arial" w:hAnsi="Arial" w:cs="Arial"/>
          <w:sz w:val="24"/>
        </w:rPr>
      </w:pPr>
    </w:p>
    <w:sectPr w:rsidR="00AA4D4A" w:rsidRPr="00541D05" w:rsidSect="00B16102">
      <w:pgSz w:w="11907" w:h="16839" w:code="9"/>
      <w:pgMar w:top="1418" w:right="1786" w:bottom="1134" w:left="1786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38F" w:rsidRDefault="0003438F" w:rsidP="003F2865">
      <w:pPr>
        <w:pStyle w:val="Heading3"/>
      </w:pPr>
      <w:r>
        <w:separator/>
      </w:r>
    </w:p>
    <w:p w:rsidR="0003438F" w:rsidRDefault="0003438F"/>
  </w:endnote>
  <w:endnote w:type="continuationSeparator" w:id="0">
    <w:p w:rsidR="0003438F" w:rsidRDefault="0003438F" w:rsidP="003F2865">
      <w:pPr>
        <w:pStyle w:val="Heading3"/>
      </w:pPr>
      <w:r>
        <w:continuationSeparator/>
      </w:r>
    </w:p>
    <w:p w:rsidR="0003438F" w:rsidRDefault="000343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38F" w:rsidRDefault="0003438F" w:rsidP="003F2865">
      <w:pPr>
        <w:pStyle w:val="Heading3"/>
      </w:pPr>
      <w:r>
        <w:separator/>
      </w:r>
    </w:p>
    <w:p w:rsidR="0003438F" w:rsidRDefault="0003438F"/>
  </w:footnote>
  <w:footnote w:type="continuationSeparator" w:id="0">
    <w:p w:rsidR="0003438F" w:rsidRDefault="0003438F" w:rsidP="003F2865">
      <w:pPr>
        <w:pStyle w:val="Heading3"/>
      </w:pPr>
      <w:r>
        <w:continuationSeparator/>
      </w:r>
    </w:p>
    <w:p w:rsidR="0003438F" w:rsidRDefault="0003438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EB444D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2047AE5"/>
    <w:multiLevelType w:val="hybridMultilevel"/>
    <w:tmpl w:val="69E293D6"/>
    <w:lvl w:ilvl="0" w:tplc="1CFE97D6">
      <w:start w:val="2"/>
      <w:numFmt w:val="decimal"/>
      <w:lvlText w:val="%1."/>
      <w:lvlJc w:val="left"/>
      <w:pPr>
        <w:ind w:left="1506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2226" w:hanging="360"/>
      </w:pPr>
    </w:lvl>
    <w:lvl w:ilvl="2" w:tplc="0C09001B" w:tentative="1">
      <w:start w:val="1"/>
      <w:numFmt w:val="lowerRoman"/>
      <w:lvlText w:val="%3."/>
      <w:lvlJc w:val="right"/>
      <w:pPr>
        <w:ind w:left="2946" w:hanging="180"/>
      </w:pPr>
    </w:lvl>
    <w:lvl w:ilvl="3" w:tplc="0C09000F" w:tentative="1">
      <w:start w:val="1"/>
      <w:numFmt w:val="decimal"/>
      <w:lvlText w:val="%4."/>
      <w:lvlJc w:val="left"/>
      <w:pPr>
        <w:ind w:left="3666" w:hanging="360"/>
      </w:pPr>
    </w:lvl>
    <w:lvl w:ilvl="4" w:tplc="0C090019" w:tentative="1">
      <w:start w:val="1"/>
      <w:numFmt w:val="lowerLetter"/>
      <w:lvlText w:val="%5."/>
      <w:lvlJc w:val="left"/>
      <w:pPr>
        <w:ind w:left="4386" w:hanging="360"/>
      </w:pPr>
    </w:lvl>
    <w:lvl w:ilvl="5" w:tplc="0C09001B" w:tentative="1">
      <w:start w:val="1"/>
      <w:numFmt w:val="lowerRoman"/>
      <w:lvlText w:val="%6."/>
      <w:lvlJc w:val="right"/>
      <w:pPr>
        <w:ind w:left="5106" w:hanging="180"/>
      </w:pPr>
    </w:lvl>
    <w:lvl w:ilvl="6" w:tplc="0C09000F" w:tentative="1">
      <w:start w:val="1"/>
      <w:numFmt w:val="decimal"/>
      <w:lvlText w:val="%7."/>
      <w:lvlJc w:val="left"/>
      <w:pPr>
        <w:ind w:left="5826" w:hanging="360"/>
      </w:pPr>
    </w:lvl>
    <w:lvl w:ilvl="7" w:tplc="0C090019" w:tentative="1">
      <w:start w:val="1"/>
      <w:numFmt w:val="lowerLetter"/>
      <w:lvlText w:val="%8."/>
      <w:lvlJc w:val="left"/>
      <w:pPr>
        <w:ind w:left="6546" w:hanging="360"/>
      </w:pPr>
    </w:lvl>
    <w:lvl w:ilvl="8" w:tplc="0C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>
    <w:nsid w:val="05C171C3"/>
    <w:multiLevelType w:val="hybridMultilevel"/>
    <w:tmpl w:val="DD58F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177B7B"/>
    <w:multiLevelType w:val="hybridMultilevel"/>
    <w:tmpl w:val="424A660C"/>
    <w:lvl w:ilvl="0" w:tplc="E5322F7E">
      <w:start w:val="1"/>
      <w:numFmt w:val="bullet"/>
      <w:pStyle w:val="Bullet1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F4A3C6">
      <w:start w:val="1"/>
      <w:numFmt w:val="bullet"/>
      <w:pStyle w:val="Bulle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5B4397"/>
    <w:multiLevelType w:val="hybridMultilevel"/>
    <w:tmpl w:val="51F24C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B35092"/>
    <w:multiLevelType w:val="multilevel"/>
    <w:tmpl w:val="4B9C17E8"/>
    <w:lvl w:ilvl="0">
      <w:start w:val="1"/>
      <w:numFmt w:val="bullet"/>
      <w:pStyle w:val="Bullet1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pStyle w:val="Bullet2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CA51D7"/>
    <w:multiLevelType w:val="hybridMultilevel"/>
    <w:tmpl w:val="ED02256E"/>
    <w:lvl w:ilvl="0" w:tplc="3EDAACE4">
      <w:start w:val="1"/>
      <w:numFmt w:val="bullet"/>
      <w:pStyle w:val="Tick1"/>
      <w:lvlText w:val="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FC8D074">
      <w:start w:val="1"/>
      <w:numFmt w:val="bullet"/>
      <w:lvlText w:val="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">
    <w:nsid w:val="17031609"/>
    <w:multiLevelType w:val="hybridMultilevel"/>
    <w:tmpl w:val="3EB2AF80"/>
    <w:lvl w:ilvl="0" w:tplc="55448890">
      <w:start w:val="1"/>
      <w:numFmt w:val="bullet"/>
      <w:pStyle w:val="Tablebullets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6D11E8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9">
    <w:nsid w:val="310E17E8"/>
    <w:multiLevelType w:val="hybridMultilevel"/>
    <w:tmpl w:val="D31C6A32"/>
    <w:lvl w:ilvl="0" w:tplc="AD8C56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27E90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11">
    <w:nsid w:val="370A3185"/>
    <w:multiLevelType w:val="multilevel"/>
    <w:tmpl w:val="4B9C17E8"/>
    <w:styleLink w:val="LGBullet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D649DB"/>
    <w:multiLevelType w:val="hybridMultilevel"/>
    <w:tmpl w:val="8D4AE0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272EBC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14">
    <w:nsid w:val="59CD5FA1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</w:lvl>
    <w:lvl w:ilvl="4">
      <w:start w:val="1"/>
      <w:numFmt w:val="lowerLetter"/>
      <w:lvlText w:val="(%5)"/>
      <w:lvlJc w:val="left"/>
      <w:pPr>
        <w:ind w:left="2835" w:hanging="283"/>
      </w:pPr>
    </w:lvl>
    <w:lvl w:ilvl="5">
      <w:start w:val="1"/>
      <w:numFmt w:val="lowerRoman"/>
      <w:lvlText w:val="(%6)"/>
      <w:lvlJc w:val="left"/>
      <w:pPr>
        <w:ind w:left="3402" w:hanging="283"/>
      </w:pPr>
    </w:lvl>
    <w:lvl w:ilvl="6">
      <w:start w:val="1"/>
      <w:numFmt w:val="decimal"/>
      <w:lvlText w:val="%7."/>
      <w:lvlJc w:val="left"/>
      <w:pPr>
        <w:ind w:left="3969" w:hanging="283"/>
      </w:pPr>
    </w:lvl>
    <w:lvl w:ilvl="7">
      <w:start w:val="1"/>
      <w:numFmt w:val="lowerLetter"/>
      <w:lvlText w:val="%8."/>
      <w:lvlJc w:val="left"/>
      <w:pPr>
        <w:ind w:left="4536" w:hanging="283"/>
      </w:pPr>
    </w:lvl>
    <w:lvl w:ilvl="8">
      <w:start w:val="1"/>
      <w:numFmt w:val="lowerRoman"/>
      <w:lvlText w:val="%9."/>
      <w:lvlJc w:val="left"/>
      <w:pPr>
        <w:ind w:left="5103" w:hanging="283"/>
      </w:pPr>
    </w:lvl>
  </w:abstractNum>
  <w:abstractNum w:abstractNumId="15">
    <w:nsid w:val="64863864"/>
    <w:multiLevelType w:val="hybridMultilevel"/>
    <w:tmpl w:val="9522BD82"/>
    <w:lvl w:ilvl="0" w:tplc="2598ADDC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6">
    <w:nsid w:val="6AC44124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7">
    <w:nsid w:val="750347D1"/>
    <w:multiLevelType w:val="hybridMultilevel"/>
    <w:tmpl w:val="60901274"/>
    <w:lvl w:ilvl="0" w:tplc="AD8C5628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0D0531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9">
    <w:nsid w:val="7E0D024A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15"/>
  </w:num>
  <w:num w:numId="4">
    <w:abstractNumId w:val="0"/>
  </w:num>
  <w:num w:numId="5">
    <w:abstractNumId w:val="6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19"/>
  </w:num>
  <w:num w:numId="11">
    <w:abstractNumId w:val="16"/>
  </w:num>
  <w:num w:numId="12">
    <w:abstractNumId w:val="18"/>
  </w:num>
  <w:num w:numId="13">
    <w:abstractNumId w:val="17"/>
  </w:num>
  <w:num w:numId="14">
    <w:abstractNumId w:val="9"/>
  </w:num>
  <w:num w:numId="15">
    <w:abstractNumId w:val="12"/>
  </w:num>
  <w:num w:numId="16">
    <w:abstractNumId w:val="5"/>
  </w:num>
  <w:num w:numId="17">
    <w:abstractNumId w:val="1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2"/>
  </w:num>
  <w:num w:numId="20">
    <w:abstractNumId w:val="4"/>
  </w:num>
  <w:num w:numId="21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activeWritingStyle w:appName="MSWord" w:lang="en-AU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AF"/>
    <w:rsid w:val="00001BB9"/>
    <w:rsid w:val="000027A9"/>
    <w:rsid w:val="0000515C"/>
    <w:rsid w:val="00005469"/>
    <w:rsid w:val="00006BBD"/>
    <w:rsid w:val="000073D0"/>
    <w:rsid w:val="000149E3"/>
    <w:rsid w:val="00021181"/>
    <w:rsid w:val="00022586"/>
    <w:rsid w:val="00023B0C"/>
    <w:rsid w:val="000246F9"/>
    <w:rsid w:val="00033780"/>
    <w:rsid w:val="0003438F"/>
    <w:rsid w:val="00036BCD"/>
    <w:rsid w:val="00041562"/>
    <w:rsid w:val="00043FF4"/>
    <w:rsid w:val="00052CF3"/>
    <w:rsid w:val="00054161"/>
    <w:rsid w:val="00064730"/>
    <w:rsid w:val="00085CDB"/>
    <w:rsid w:val="00090A04"/>
    <w:rsid w:val="000968FF"/>
    <w:rsid w:val="000A084E"/>
    <w:rsid w:val="000A2A5F"/>
    <w:rsid w:val="000A3789"/>
    <w:rsid w:val="000A3C69"/>
    <w:rsid w:val="000A5EB8"/>
    <w:rsid w:val="000D5F12"/>
    <w:rsid w:val="000E3092"/>
    <w:rsid w:val="000E3ED5"/>
    <w:rsid w:val="000E75E0"/>
    <w:rsid w:val="000F0BA5"/>
    <w:rsid w:val="000F1424"/>
    <w:rsid w:val="000F7A40"/>
    <w:rsid w:val="000F7D52"/>
    <w:rsid w:val="00100D2D"/>
    <w:rsid w:val="00103B1A"/>
    <w:rsid w:val="00106288"/>
    <w:rsid w:val="001108D4"/>
    <w:rsid w:val="00111E00"/>
    <w:rsid w:val="00112388"/>
    <w:rsid w:val="00120C97"/>
    <w:rsid w:val="00122A21"/>
    <w:rsid w:val="00131FB7"/>
    <w:rsid w:val="001377B4"/>
    <w:rsid w:val="00143256"/>
    <w:rsid w:val="001531EA"/>
    <w:rsid w:val="00163080"/>
    <w:rsid w:val="001707BC"/>
    <w:rsid w:val="00176AAD"/>
    <w:rsid w:val="00183FDA"/>
    <w:rsid w:val="0019106E"/>
    <w:rsid w:val="00194193"/>
    <w:rsid w:val="001A44CB"/>
    <w:rsid w:val="001A4F97"/>
    <w:rsid w:val="001B3620"/>
    <w:rsid w:val="001B4072"/>
    <w:rsid w:val="001B70EC"/>
    <w:rsid w:val="001C12FA"/>
    <w:rsid w:val="001C1C2B"/>
    <w:rsid w:val="001C3F6C"/>
    <w:rsid w:val="001D02FA"/>
    <w:rsid w:val="001D07AD"/>
    <w:rsid w:val="001D134C"/>
    <w:rsid w:val="001D20B8"/>
    <w:rsid w:val="001D6C5E"/>
    <w:rsid w:val="001D6DE4"/>
    <w:rsid w:val="001E06E9"/>
    <w:rsid w:val="001E46C8"/>
    <w:rsid w:val="001F4277"/>
    <w:rsid w:val="002054DE"/>
    <w:rsid w:val="00217625"/>
    <w:rsid w:val="0022170C"/>
    <w:rsid w:val="00222561"/>
    <w:rsid w:val="00224D5F"/>
    <w:rsid w:val="002266E5"/>
    <w:rsid w:val="00227F4E"/>
    <w:rsid w:val="00231D77"/>
    <w:rsid w:val="0023326D"/>
    <w:rsid w:val="00234927"/>
    <w:rsid w:val="0023600C"/>
    <w:rsid w:val="00237019"/>
    <w:rsid w:val="00242694"/>
    <w:rsid w:val="002428A9"/>
    <w:rsid w:val="00252772"/>
    <w:rsid w:val="002571C1"/>
    <w:rsid w:val="002620AF"/>
    <w:rsid w:val="00262E7A"/>
    <w:rsid w:val="002642C6"/>
    <w:rsid w:val="00272840"/>
    <w:rsid w:val="0027563C"/>
    <w:rsid w:val="00283555"/>
    <w:rsid w:val="00290EBB"/>
    <w:rsid w:val="0029532B"/>
    <w:rsid w:val="002A0DBA"/>
    <w:rsid w:val="002B3626"/>
    <w:rsid w:val="002B38EA"/>
    <w:rsid w:val="002B4E62"/>
    <w:rsid w:val="002C29C2"/>
    <w:rsid w:val="002C52CC"/>
    <w:rsid w:val="002D2800"/>
    <w:rsid w:val="002D43BA"/>
    <w:rsid w:val="002E0BA0"/>
    <w:rsid w:val="002E2DBE"/>
    <w:rsid w:val="002F23F7"/>
    <w:rsid w:val="002F2858"/>
    <w:rsid w:val="002F3BF7"/>
    <w:rsid w:val="00302E80"/>
    <w:rsid w:val="00305EB9"/>
    <w:rsid w:val="00315F5E"/>
    <w:rsid w:val="0032523C"/>
    <w:rsid w:val="00326BB0"/>
    <w:rsid w:val="003307F6"/>
    <w:rsid w:val="003320D9"/>
    <w:rsid w:val="00335FD2"/>
    <w:rsid w:val="00341982"/>
    <w:rsid w:val="00360F49"/>
    <w:rsid w:val="003614FA"/>
    <w:rsid w:val="00372B07"/>
    <w:rsid w:val="00380D2F"/>
    <w:rsid w:val="0038180A"/>
    <w:rsid w:val="00384E58"/>
    <w:rsid w:val="0038753F"/>
    <w:rsid w:val="00396177"/>
    <w:rsid w:val="003A36FB"/>
    <w:rsid w:val="003B0FA2"/>
    <w:rsid w:val="003B48F9"/>
    <w:rsid w:val="003B744A"/>
    <w:rsid w:val="003C1E34"/>
    <w:rsid w:val="003C74FC"/>
    <w:rsid w:val="003D07CC"/>
    <w:rsid w:val="003D2CC3"/>
    <w:rsid w:val="003D4700"/>
    <w:rsid w:val="003D5CC6"/>
    <w:rsid w:val="003E255B"/>
    <w:rsid w:val="003E7A04"/>
    <w:rsid w:val="003F2820"/>
    <w:rsid w:val="003F2865"/>
    <w:rsid w:val="003F2C77"/>
    <w:rsid w:val="0040078F"/>
    <w:rsid w:val="00400CBA"/>
    <w:rsid w:val="004014A9"/>
    <w:rsid w:val="004026DC"/>
    <w:rsid w:val="004058D4"/>
    <w:rsid w:val="00405C20"/>
    <w:rsid w:val="004173B2"/>
    <w:rsid w:val="004200B1"/>
    <w:rsid w:val="004203FF"/>
    <w:rsid w:val="00422EF4"/>
    <w:rsid w:val="00423035"/>
    <w:rsid w:val="004300DD"/>
    <w:rsid w:val="00442604"/>
    <w:rsid w:val="00442606"/>
    <w:rsid w:val="0044574E"/>
    <w:rsid w:val="0045039F"/>
    <w:rsid w:val="00457DF1"/>
    <w:rsid w:val="00466424"/>
    <w:rsid w:val="004813D5"/>
    <w:rsid w:val="004A2976"/>
    <w:rsid w:val="004B41FD"/>
    <w:rsid w:val="004B4421"/>
    <w:rsid w:val="004B6A26"/>
    <w:rsid w:val="004C2515"/>
    <w:rsid w:val="004C3D19"/>
    <w:rsid w:val="004C5A01"/>
    <w:rsid w:val="004C6B48"/>
    <w:rsid w:val="004D08F9"/>
    <w:rsid w:val="004D3C41"/>
    <w:rsid w:val="00511FD0"/>
    <w:rsid w:val="00514C28"/>
    <w:rsid w:val="0052109C"/>
    <w:rsid w:val="00521DB8"/>
    <w:rsid w:val="0052667A"/>
    <w:rsid w:val="00527DAE"/>
    <w:rsid w:val="00536C34"/>
    <w:rsid w:val="00541D05"/>
    <w:rsid w:val="00542EDD"/>
    <w:rsid w:val="00555F1F"/>
    <w:rsid w:val="00556469"/>
    <w:rsid w:val="00570DA4"/>
    <w:rsid w:val="00570F3A"/>
    <w:rsid w:val="005726C9"/>
    <w:rsid w:val="00583B8F"/>
    <w:rsid w:val="00584478"/>
    <w:rsid w:val="005860D3"/>
    <w:rsid w:val="005930E8"/>
    <w:rsid w:val="00594D3B"/>
    <w:rsid w:val="005977C3"/>
    <w:rsid w:val="005A5B92"/>
    <w:rsid w:val="005A65CE"/>
    <w:rsid w:val="005C0033"/>
    <w:rsid w:val="005C265D"/>
    <w:rsid w:val="005C29F7"/>
    <w:rsid w:val="005C3C30"/>
    <w:rsid w:val="005C5064"/>
    <w:rsid w:val="005D0B9C"/>
    <w:rsid w:val="005D534E"/>
    <w:rsid w:val="005E6E5B"/>
    <w:rsid w:val="005F3ADF"/>
    <w:rsid w:val="00606726"/>
    <w:rsid w:val="006071DD"/>
    <w:rsid w:val="00622B2D"/>
    <w:rsid w:val="006269CB"/>
    <w:rsid w:val="00631514"/>
    <w:rsid w:val="00631931"/>
    <w:rsid w:val="00640CEF"/>
    <w:rsid w:val="006534CF"/>
    <w:rsid w:val="00653630"/>
    <w:rsid w:val="0066176C"/>
    <w:rsid w:val="006625C1"/>
    <w:rsid w:val="00662F97"/>
    <w:rsid w:val="00664DA8"/>
    <w:rsid w:val="00665241"/>
    <w:rsid w:val="0066680D"/>
    <w:rsid w:val="00667D26"/>
    <w:rsid w:val="00671377"/>
    <w:rsid w:val="00671482"/>
    <w:rsid w:val="00671841"/>
    <w:rsid w:val="006740FD"/>
    <w:rsid w:val="00680BD8"/>
    <w:rsid w:val="00687A01"/>
    <w:rsid w:val="00692A51"/>
    <w:rsid w:val="006A2553"/>
    <w:rsid w:val="006A385C"/>
    <w:rsid w:val="006A4297"/>
    <w:rsid w:val="006B064B"/>
    <w:rsid w:val="006E0647"/>
    <w:rsid w:val="006E0D3E"/>
    <w:rsid w:val="006E122F"/>
    <w:rsid w:val="006F2C0E"/>
    <w:rsid w:val="006F3F8D"/>
    <w:rsid w:val="006F58EA"/>
    <w:rsid w:val="006F6445"/>
    <w:rsid w:val="0070079E"/>
    <w:rsid w:val="00713918"/>
    <w:rsid w:val="0071767A"/>
    <w:rsid w:val="00723072"/>
    <w:rsid w:val="007238F8"/>
    <w:rsid w:val="007267B1"/>
    <w:rsid w:val="00743CE6"/>
    <w:rsid w:val="00745C95"/>
    <w:rsid w:val="00746B01"/>
    <w:rsid w:val="00747EE5"/>
    <w:rsid w:val="00750570"/>
    <w:rsid w:val="00751252"/>
    <w:rsid w:val="00752B9E"/>
    <w:rsid w:val="00753023"/>
    <w:rsid w:val="00763E67"/>
    <w:rsid w:val="00766A0F"/>
    <w:rsid w:val="007747B8"/>
    <w:rsid w:val="007771F3"/>
    <w:rsid w:val="00780E45"/>
    <w:rsid w:val="007822DF"/>
    <w:rsid w:val="00785243"/>
    <w:rsid w:val="007857DB"/>
    <w:rsid w:val="0078708C"/>
    <w:rsid w:val="007903A7"/>
    <w:rsid w:val="007959C2"/>
    <w:rsid w:val="00796B63"/>
    <w:rsid w:val="007A0547"/>
    <w:rsid w:val="007A1539"/>
    <w:rsid w:val="007A3660"/>
    <w:rsid w:val="007B44E2"/>
    <w:rsid w:val="007B6B95"/>
    <w:rsid w:val="007C0692"/>
    <w:rsid w:val="007D11BE"/>
    <w:rsid w:val="007D3429"/>
    <w:rsid w:val="007D5334"/>
    <w:rsid w:val="007D6540"/>
    <w:rsid w:val="007F2B6B"/>
    <w:rsid w:val="00803C2A"/>
    <w:rsid w:val="00807988"/>
    <w:rsid w:val="008104E1"/>
    <w:rsid w:val="008105F5"/>
    <w:rsid w:val="00815E3F"/>
    <w:rsid w:val="00816232"/>
    <w:rsid w:val="00822D1A"/>
    <w:rsid w:val="00823F07"/>
    <w:rsid w:val="008265AC"/>
    <w:rsid w:val="008271EE"/>
    <w:rsid w:val="00827299"/>
    <w:rsid w:val="00832232"/>
    <w:rsid w:val="0083532B"/>
    <w:rsid w:val="0083723B"/>
    <w:rsid w:val="00850F08"/>
    <w:rsid w:val="00851A9E"/>
    <w:rsid w:val="00853D4A"/>
    <w:rsid w:val="0085612B"/>
    <w:rsid w:val="008574A0"/>
    <w:rsid w:val="00862238"/>
    <w:rsid w:val="00862431"/>
    <w:rsid w:val="00864C69"/>
    <w:rsid w:val="008650AA"/>
    <w:rsid w:val="00872402"/>
    <w:rsid w:val="00872947"/>
    <w:rsid w:val="00874987"/>
    <w:rsid w:val="00875456"/>
    <w:rsid w:val="0088404F"/>
    <w:rsid w:val="008862FB"/>
    <w:rsid w:val="0088718E"/>
    <w:rsid w:val="00894DDE"/>
    <w:rsid w:val="008A507A"/>
    <w:rsid w:val="008B0303"/>
    <w:rsid w:val="008B5113"/>
    <w:rsid w:val="008B6B55"/>
    <w:rsid w:val="008B744F"/>
    <w:rsid w:val="008B76B5"/>
    <w:rsid w:val="008C32D5"/>
    <w:rsid w:val="008C4AE0"/>
    <w:rsid w:val="008D7E36"/>
    <w:rsid w:val="008E1847"/>
    <w:rsid w:val="008E1C6C"/>
    <w:rsid w:val="008E34EC"/>
    <w:rsid w:val="008F751D"/>
    <w:rsid w:val="00900E52"/>
    <w:rsid w:val="009061B3"/>
    <w:rsid w:val="00906B29"/>
    <w:rsid w:val="00910B47"/>
    <w:rsid w:val="00914601"/>
    <w:rsid w:val="00932E45"/>
    <w:rsid w:val="00934189"/>
    <w:rsid w:val="0093556C"/>
    <w:rsid w:val="00941460"/>
    <w:rsid w:val="0094455B"/>
    <w:rsid w:val="00944D8C"/>
    <w:rsid w:val="00957491"/>
    <w:rsid w:val="009610B0"/>
    <w:rsid w:val="00961EFD"/>
    <w:rsid w:val="0096358E"/>
    <w:rsid w:val="00974537"/>
    <w:rsid w:val="0097551B"/>
    <w:rsid w:val="00981CC3"/>
    <w:rsid w:val="009829B8"/>
    <w:rsid w:val="0098753B"/>
    <w:rsid w:val="009876E2"/>
    <w:rsid w:val="0099014F"/>
    <w:rsid w:val="00993416"/>
    <w:rsid w:val="00994B86"/>
    <w:rsid w:val="009A03DC"/>
    <w:rsid w:val="009A5B80"/>
    <w:rsid w:val="009A752A"/>
    <w:rsid w:val="009B19ED"/>
    <w:rsid w:val="009B78DF"/>
    <w:rsid w:val="009C215E"/>
    <w:rsid w:val="009D3089"/>
    <w:rsid w:val="009D6859"/>
    <w:rsid w:val="009E2A7D"/>
    <w:rsid w:val="009E69D5"/>
    <w:rsid w:val="009F7A05"/>
    <w:rsid w:val="00A02DB4"/>
    <w:rsid w:val="00A04D91"/>
    <w:rsid w:val="00A05226"/>
    <w:rsid w:val="00A11F36"/>
    <w:rsid w:val="00A23D10"/>
    <w:rsid w:val="00A2519D"/>
    <w:rsid w:val="00A273FD"/>
    <w:rsid w:val="00A30014"/>
    <w:rsid w:val="00A33B3F"/>
    <w:rsid w:val="00A34D63"/>
    <w:rsid w:val="00A34E1E"/>
    <w:rsid w:val="00A44199"/>
    <w:rsid w:val="00A46DDD"/>
    <w:rsid w:val="00A47DAD"/>
    <w:rsid w:val="00A47EEA"/>
    <w:rsid w:val="00A6077B"/>
    <w:rsid w:val="00A63765"/>
    <w:rsid w:val="00A63B7B"/>
    <w:rsid w:val="00A709E2"/>
    <w:rsid w:val="00A74A16"/>
    <w:rsid w:val="00A74C3F"/>
    <w:rsid w:val="00A826E4"/>
    <w:rsid w:val="00A82966"/>
    <w:rsid w:val="00A82D4C"/>
    <w:rsid w:val="00A939F1"/>
    <w:rsid w:val="00A94A93"/>
    <w:rsid w:val="00AA4D4A"/>
    <w:rsid w:val="00AB2C19"/>
    <w:rsid w:val="00AC141B"/>
    <w:rsid w:val="00AC28F1"/>
    <w:rsid w:val="00AC3841"/>
    <w:rsid w:val="00AC7EAE"/>
    <w:rsid w:val="00AD28E9"/>
    <w:rsid w:val="00AD29C1"/>
    <w:rsid w:val="00AD5560"/>
    <w:rsid w:val="00AD7F5D"/>
    <w:rsid w:val="00AE08CF"/>
    <w:rsid w:val="00AE4099"/>
    <w:rsid w:val="00AF1E93"/>
    <w:rsid w:val="00AF5F6D"/>
    <w:rsid w:val="00B0467F"/>
    <w:rsid w:val="00B04714"/>
    <w:rsid w:val="00B0490A"/>
    <w:rsid w:val="00B05EFA"/>
    <w:rsid w:val="00B063AD"/>
    <w:rsid w:val="00B06C69"/>
    <w:rsid w:val="00B111F7"/>
    <w:rsid w:val="00B16102"/>
    <w:rsid w:val="00B204D3"/>
    <w:rsid w:val="00B20EE3"/>
    <w:rsid w:val="00B21071"/>
    <w:rsid w:val="00B27A3A"/>
    <w:rsid w:val="00B32FD4"/>
    <w:rsid w:val="00B37867"/>
    <w:rsid w:val="00B431DA"/>
    <w:rsid w:val="00B43C65"/>
    <w:rsid w:val="00B46112"/>
    <w:rsid w:val="00B53874"/>
    <w:rsid w:val="00B53A43"/>
    <w:rsid w:val="00B54205"/>
    <w:rsid w:val="00B5537E"/>
    <w:rsid w:val="00B57818"/>
    <w:rsid w:val="00B60343"/>
    <w:rsid w:val="00B60A5B"/>
    <w:rsid w:val="00B61103"/>
    <w:rsid w:val="00B61F10"/>
    <w:rsid w:val="00B639B8"/>
    <w:rsid w:val="00B6530A"/>
    <w:rsid w:val="00B65BE9"/>
    <w:rsid w:val="00B718EA"/>
    <w:rsid w:val="00B73273"/>
    <w:rsid w:val="00B738B5"/>
    <w:rsid w:val="00B82C88"/>
    <w:rsid w:val="00B85158"/>
    <w:rsid w:val="00B85DAE"/>
    <w:rsid w:val="00B9158C"/>
    <w:rsid w:val="00B9384B"/>
    <w:rsid w:val="00B9595A"/>
    <w:rsid w:val="00B95C42"/>
    <w:rsid w:val="00B95C8D"/>
    <w:rsid w:val="00BA2489"/>
    <w:rsid w:val="00BA25AC"/>
    <w:rsid w:val="00BA3E0B"/>
    <w:rsid w:val="00BA5E5F"/>
    <w:rsid w:val="00BA7946"/>
    <w:rsid w:val="00BB2835"/>
    <w:rsid w:val="00BC0279"/>
    <w:rsid w:val="00BE71AF"/>
    <w:rsid w:val="00BF6281"/>
    <w:rsid w:val="00C01378"/>
    <w:rsid w:val="00C028A1"/>
    <w:rsid w:val="00C03F4D"/>
    <w:rsid w:val="00C055C7"/>
    <w:rsid w:val="00C12EA0"/>
    <w:rsid w:val="00C27E73"/>
    <w:rsid w:val="00C33FD6"/>
    <w:rsid w:val="00C46AD3"/>
    <w:rsid w:val="00C707FB"/>
    <w:rsid w:val="00C81F08"/>
    <w:rsid w:val="00C849CF"/>
    <w:rsid w:val="00C937AE"/>
    <w:rsid w:val="00C93ED5"/>
    <w:rsid w:val="00C94093"/>
    <w:rsid w:val="00C94573"/>
    <w:rsid w:val="00C945C8"/>
    <w:rsid w:val="00CA5A5A"/>
    <w:rsid w:val="00CB336B"/>
    <w:rsid w:val="00CB4476"/>
    <w:rsid w:val="00CB4FB8"/>
    <w:rsid w:val="00CB574D"/>
    <w:rsid w:val="00CC44B5"/>
    <w:rsid w:val="00CD05A2"/>
    <w:rsid w:val="00CD1A38"/>
    <w:rsid w:val="00CD3F93"/>
    <w:rsid w:val="00CE0020"/>
    <w:rsid w:val="00CE097B"/>
    <w:rsid w:val="00CE18E7"/>
    <w:rsid w:val="00CE1B59"/>
    <w:rsid w:val="00CE368E"/>
    <w:rsid w:val="00CE41E8"/>
    <w:rsid w:val="00CF45A0"/>
    <w:rsid w:val="00CF7578"/>
    <w:rsid w:val="00CF7ED8"/>
    <w:rsid w:val="00D055B0"/>
    <w:rsid w:val="00D130C3"/>
    <w:rsid w:val="00D16618"/>
    <w:rsid w:val="00D16680"/>
    <w:rsid w:val="00D1701F"/>
    <w:rsid w:val="00D206AE"/>
    <w:rsid w:val="00D231AE"/>
    <w:rsid w:val="00D26A55"/>
    <w:rsid w:val="00D270B0"/>
    <w:rsid w:val="00D30C68"/>
    <w:rsid w:val="00D314DF"/>
    <w:rsid w:val="00D31AE9"/>
    <w:rsid w:val="00D31F18"/>
    <w:rsid w:val="00D32E9F"/>
    <w:rsid w:val="00D40A70"/>
    <w:rsid w:val="00D41C1B"/>
    <w:rsid w:val="00D42CDB"/>
    <w:rsid w:val="00D43AA5"/>
    <w:rsid w:val="00D47F97"/>
    <w:rsid w:val="00D510C2"/>
    <w:rsid w:val="00D60705"/>
    <w:rsid w:val="00D6675E"/>
    <w:rsid w:val="00D81E29"/>
    <w:rsid w:val="00D85BA9"/>
    <w:rsid w:val="00D85D88"/>
    <w:rsid w:val="00D907C9"/>
    <w:rsid w:val="00D909CB"/>
    <w:rsid w:val="00D917AD"/>
    <w:rsid w:val="00D95612"/>
    <w:rsid w:val="00DA3023"/>
    <w:rsid w:val="00DA416A"/>
    <w:rsid w:val="00DA477F"/>
    <w:rsid w:val="00DB0177"/>
    <w:rsid w:val="00DB296C"/>
    <w:rsid w:val="00DB41CB"/>
    <w:rsid w:val="00DC6083"/>
    <w:rsid w:val="00DD0F3F"/>
    <w:rsid w:val="00DD4BE6"/>
    <w:rsid w:val="00DD7000"/>
    <w:rsid w:val="00DD76C3"/>
    <w:rsid w:val="00DF0023"/>
    <w:rsid w:val="00DF19AA"/>
    <w:rsid w:val="00DF419E"/>
    <w:rsid w:val="00DF442F"/>
    <w:rsid w:val="00DF6DCB"/>
    <w:rsid w:val="00DF7B1B"/>
    <w:rsid w:val="00E049CD"/>
    <w:rsid w:val="00E070E5"/>
    <w:rsid w:val="00E0777B"/>
    <w:rsid w:val="00E112AE"/>
    <w:rsid w:val="00E1283F"/>
    <w:rsid w:val="00E13426"/>
    <w:rsid w:val="00E14E7F"/>
    <w:rsid w:val="00E22DE1"/>
    <w:rsid w:val="00E24995"/>
    <w:rsid w:val="00E35670"/>
    <w:rsid w:val="00E3689F"/>
    <w:rsid w:val="00E444E0"/>
    <w:rsid w:val="00E472CE"/>
    <w:rsid w:val="00E53283"/>
    <w:rsid w:val="00E545AD"/>
    <w:rsid w:val="00E673B0"/>
    <w:rsid w:val="00E67D7F"/>
    <w:rsid w:val="00E7102F"/>
    <w:rsid w:val="00E73E22"/>
    <w:rsid w:val="00E74C70"/>
    <w:rsid w:val="00E74E23"/>
    <w:rsid w:val="00E812CF"/>
    <w:rsid w:val="00E84CA7"/>
    <w:rsid w:val="00E85748"/>
    <w:rsid w:val="00E87A42"/>
    <w:rsid w:val="00E87CA3"/>
    <w:rsid w:val="00E9292A"/>
    <w:rsid w:val="00EA1DA7"/>
    <w:rsid w:val="00EA23A9"/>
    <w:rsid w:val="00EA4AD3"/>
    <w:rsid w:val="00EA5D4B"/>
    <w:rsid w:val="00EB11EF"/>
    <w:rsid w:val="00EB2F7C"/>
    <w:rsid w:val="00EC23E2"/>
    <w:rsid w:val="00EC28C7"/>
    <w:rsid w:val="00EC6E1D"/>
    <w:rsid w:val="00EC7247"/>
    <w:rsid w:val="00ED470D"/>
    <w:rsid w:val="00EE31D7"/>
    <w:rsid w:val="00EF27C8"/>
    <w:rsid w:val="00EF2ACD"/>
    <w:rsid w:val="00EF2B60"/>
    <w:rsid w:val="00EF2BF6"/>
    <w:rsid w:val="00F1263B"/>
    <w:rsid w:val="00F274E2"/>
    <w:rsid w:val="00F308EB"/>
    <w:rsid w:val="00F33127"/>
    <w:rsid w:val="00F43001"/>
    <w:rsid w:val="00F456D7"/>
    <w:rsid w:val="00F53246"/>
    <w:rsid w:val="00F736FB"/>
    <w:rsid w:val="00F80646"/>
    <w:rsid w:val="00FA0AE8"/>
    <w:rsid w:val="00FA29E7"/>
    <w:rsid w:val="00FA4B07"/>
    <w:rsid w:val="00FB5A67"/>
    <w:rsid w:val="00FB7927"/>
    <w:rsid w:val="00FC2525"/>
    <w:rsid w:val="00FD07E5"/>
    <w:rsid w:val="00FD64BD"/>
    <w:rsid w:val="00FE7E71"/>
    <w:rsid w:val="00FF03C2"/>
    <w:rsid w:val="00FF1E43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Franklin Gothic Book" w:eastAsia="Times New Roman" w:hAnsi="Franklin Gothic Book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uiPriority="39" w:qFormat="1"/>
    <w:lsdException w:name="toc 2" w:uiPriority="39" w:qFormat="1"/>
    <w:lsdException w:name="header" w:qFormat="1"/>
    <w:lsdException w:name="footer" w:qFormat="1"/>
    <w:lsdException w:name="caption" w:locked="1" w:semiHidden="1" w:unhideWhenUsed="1" w:qFormat="1"/>
    <w:lsdException w:name="List Number" w:qFormat="1"/>
    <w:lsdException w:name="Title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1539"/>
    <w:pPr>
      <w:spacing w:before="120" w:after="120" w:line="276" w:lineRule="auto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A1539"/>
    <w:pPr>
      <w:keepNext/>
      <w:pageBreakBefore/>
      <w:spacing w:before="240" w:after="360" w:line="240" w:lineRule="auto"/>
      <w:ind w:left="2438" w:hanging="2438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aliases w:val="Chapter Title"/>
    <w:basedOn w:val="Heading1"/>
    <w:next w:val="Normal"/>
    <w:link w:val="Heading2Char"/>
    <w:qFormat/>
    <w:rsid w:val="007A1539"/>
    <w:pPr>
      <w:pageBreakBefore w:val="0"/>
      <w:pBdr>
        <w:bottom w:val="single" w:sz="4" w:space="1" w:color="000000"/>
      </w:pBdr>
      <w:spacing w:before="360"/>
      <w:ind w:left="0" w:firstLine="0"/>
      <w:outlineLvl w:val="1"/>
    </w:pPr>
    <w:rPr>
      <w:sz w:val="36"/>
      <w:szCs w:val="28"/>
    </w:rPr>
  </w:style>
  <w:style w:type="paragraph" w:styleId="Heading3">
    <w:name w:val="heading 3"/>
    <w:basedOn w:val="Normal"/>
    <w:next w:val="Normal"/>
    <w:link w:val="Heading3Char"/>
    <w:qFormat/>
    <w:rsid w:val="007A1539"/>
    <w:pPr>
      <w:keepNext/>
      <w:spacing w:before="360" w:line="240" w:lineRule="auto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Heading3"/>
    <w:next w:val="Normal"/>
    <w:link w:val="Heading4Char"/>
    <w:unhideWhenUsed/>
    <w:qFormat/>
    <w:rsid w:val="007A1539"/>
    <w:pPr>
      <w:spacing w:before="240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qFormat/>
    <w:rsid w:val="007A1539"/>
    <w:pPr>
      <w:pBdr>
        <w:bottom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b/>
    </w:rPr>
  </w:style>
  <w:style w:type="paragraph" w:styleId="Footer">
    <w:name w:val="footer"/>
    <w:basedOn w:val="Normal"/>
    <w:qFormat/>
    <w:rsid w:val="007A1539"/>
    <w:pPr>
      <w:pBdr>
        <w:top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rFonts w:cs="Arial"/>
      <w:b/>
      <w:sz w:val="18"/>
    </w:rPr>
  </w:style>
  <w:style w:type="character" w:styleId="PageNumber">
    <w:name w:val="page number"/>
    <w:basedOn w:val="DefaultParagraphFont"/>
    <w:rsid w:val="004B6A26"/>
    <w:rPr>
      <w:sz w:val="16"/>
    </w:rPr>
  </w:style>
  <w:style w:type="paragraph" w:styleId="BodyText">
    <w:name w:val="Body Text"/>
    <w:basedOn w:val="Normal"/>
    <w:link w:val="BodyTextChar"/>
    <w:rsid w:val="00653630"/>
    <w:pPr>
      <w:spacing w:before="240" w:after="80"/>
      <w:ind w:left="2552"/>
    </w:pPr>
    <w:rPr>
      <w:rFonts w:ascii="Arial" w:hAnsi="Arial"/>
      <w:szCs w:val="20"/>
    </w:rPr>
  </w:style>
  <w:style w:type="paragraph" w:customStyle="1" w:styleId="Bodytexttable">
    <w:name w:val="Body text table"/>
    <w:basedOn w:val="BodyText"/>
    <w:rsid w:val="00653630"/>
    <w:pPr>
      <w:spacing w:after="120"/>
      <w:ind w:left="0"/>
    </w:pPr>
  </w:style>
  <w:style w:type="paragraph" w:styleId="Title">
    <w:name w:val="Title"/>
    <w:basedOn w:val="Normal"/>
    <w:next w:val="Normal"/>
    <w:qFormat/>
    <w:rsid w:val="007A1539"/>
    <w:pPr>
      <w:spacing w:before="0" w:line="240" w:lineRule="auto"/>
      <w:jc w:val="right"/>
    </w:pPr>
    <w:rPr>
      <w:b/>
      <w:bCs/>
      <w:sz w:val="56"/>
    </w:rPr>
  </w:style>
  <w:style w:type="table" w:styleId="TableGrid">
    <w:name w:val="Table Grid"/>
    <w:basedOn w:val="TableNormal"/>
    <w:rsid w:val="00FE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PartFranklinGothicBook18pt">
    <w:name w:val="Style Heading 1Part + Franklin Gothic Book 18 pt"/>
    <w:basedOn w:val="Heading1"/>
    <w:rsid w:val="00FE7E71"/>
    <w:pPr>
      <w:spacing w:before="0"/>
    </w:pPr>
    <w:rPr>
      <w:kern w:val="0"/>
      <w:sz w:val="36"/>
    </w:rPr>
  </w:style>
  <w:style w:type="paragraph" w:styleId="TOC1">
    <w:name w:val="toc 1"/>
    <w:basedOn w:val="BodyText"/>
    <w:next w:val="Normal"/>
    <w:uiPriority w:val="39"/>
    <w:qFormat/>
    <w:rsid w:val="007A1539"/>
    <w:pPr>
      <w:tabs>
        <w:tab w:val="right" w:leader="dot" w:pos="8335"/>
      </w:tabs>
      <w:spacing w:before="0" w:after="120" w:line="240" w:lineRule="auto"/>
      <w:ind w:left="357"/>
    </w:pPr>
    <w:rPr>
      <w:rFonts w:ascii="Franklin Gothic Book" w:hAnsi="Franklin Gothic Book"/>
      <w:bCs/>
      <w:szCs w:val="28"/>
    </w:rPr>
  </w:style>
  <w:style w:type="paragraph" w:styleId="TOC2">
    <w:name w:val="toc 2"/>
    <w:basedOn w:val="BodyText"/>
    <w:next w:val="Normal"/>
    <w:uiPriority w:val="39"/>
    <w:qFormat/>
    <w:rsid w:val="007A1539"/>
    <w:pPr>
      <w:tabs>
        <w:tab w:val="right" w:leader="dot" w:pos="8335"/>
      </w:tabs>
      <w:spacing w:before="0" w:after="120" w:line="240" w:lineRule="auto"/>
      <w:ind w:left="714"/>
    </w:pPr>
    <w:rPr>
      <w:rFonts w:ascii="Franklin Gothic Book" w:hAnsi="Franklin Gothic Book"/>
      <w:bCs/>
      <w:szCs w:val="24"/>
    </w:rPr>
  </w:style>
  <w:style w:type="character" w:styleId="Hyperlink">
    <w:name w:val="Hyperlink"/>
    <w:basedOn w:val="DefaultParagraphFont"/>
    <w:rsid w:val="00CA5A5A"/>
    <w:rPr>
      <w:rFonts w:ascii="Franklin Gothic Book" w:hAnsi="Franklin Gothic Book"/>
      <w:color w:val="0000FF"/>
      <w:sz w:val="20"/>
      <w:u w:val="single"/>
    </w:rPr>
  </w:style>
  <w:style w:type="table" w:customStyle="1" w:styleId="TableGrid1">
    <w:name w:val="Table Grid1"/>
    <w:basedOn w:val="TableNormal"/>
    <w:next w:val="TableGrid"/>
    <w:rsid w:val="0045039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A1539"/>
    <w:rPr>
      <w:rFonts w:cs="Arial"/>
      <w:b/>
      <w:bCs/>
      <w:kern w:val="32"/>
      <w:sz w:val="48"/>
      <w:szCs w:val="32"/>
      <w:lang w:val="en-US" w:eastAsia="en-US"/>
    </w:rPr>
  </w:style>
  <w:style w:type="paragraph" w:styleId="BalloonText">
    <w:name w:val="Balloon Text"/>
    <w:basedOn w:val="Normal"/>
    <w:semiHidden/>
    <w:rsid w:val="005C29F7"/>
    <w:rPr>
      <w:rFonts w:ascii="Tahoma" w:hAnsi="Tahoma" w:cs="Tahoma"/>
      <w:sz w:val="16"/>
      <w:szCs w:val="16"/>
    </w:rPr>
  </w:style>
  <w:style w:type="paragraph" w:customStyle="1" w:styleId="Table">
    <w:name w:val="Table"/>
    <w:basedOn w:val="Normal"/>
    <w:qFormat/>
    <w:rsid w:val="007A1539"/>
    <w:pPr>
      <w:spacing w:before="60" w:after="60"/>
    </w:pPr>
  </w:style>
  <w:style w:type="paragraph" w:customStyle="1" w:styleId="TableHeading">
    <w:name w:val="Table Heading"/>
    <w:basedOn w:val="Table"/>
    <w:qFormat/>
    <w:rsid w:val="007A1539"/>
    <w:pPr>
      <w:keepNext/>
      <w:spacing w:before="120" w:after="120" w:line="240" w:lineRule="auto"/>
    </w:pPr>
    <w:rPr>
      <w:b/>
    </w:rPr>
  </w:style>
  <w:style w:type="paragraph" w:customStyle="1" w:styleId="MajorTableText">
    <w:name w:val="Major Table Text"/>
    <w:basedOn w:val="Normal"/>
    <w:rsid w:val="001B4072"/>
    <w:pPr>
      <w:spacing w:before="60" w:after="60"/>
    </w:pPr>
    <w:rPr>
      <w:rFonts w:ascii="Palatino" w:hAnsi="Palatino"/>
      <w:sz w:val="18"/>
      <w:szCs w:val="20"/>
    </w:rPr>
  </w:style>
  <w:style w:type="character" w:styleId="CommentReference">
    <w:name w:val="annotation reference"/>
    <w:basedOn w:val="DefaultParagraphFont"/>
    <w:semiHidden/>
    <w:rsid w:val="00D47F97"/>
    <w:rPr>
      <w:sz w:val="18"/>
    </w:rPr>
  </w:style>
  <w:style w:type="paragraph" w:styleId="CommentText">
    <w:name w:val="annotation text"/>
    <w:basedOn w:val="Normal"/>
    <w:semiHidden/>
    <w:rsid w:val="00D47F97"/>
  </w:style>
  <w:style w:type="character" w:customStyle="1" w:styleId="CharChar1">
    <w:name w:val="Char Char1"/>
    <w:basedOn w:val="DefaultParagraphFont"/>
    <w:rsid w:val="009B78DF"/>
    <w:rPr>
      <w:rFonts w:ascii="Franklin Gothic Book" w:hAnsi="Franklin Gothic Book" w:cs="Arial"/>
      <w:b/>
      <w:bCs/>
      <w:kern w:val="32"/>
      <w:sz w:val="48"/>
      <w:szCs w:val="32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753023"/>
    <w:rPr>
      <w:rFonts w:cs="Arial"/>
      <w:b/>
      <w:bCs/>
      <w:sz w:val="28"/>
      <w:szCs w:val="26"/>
      <w:lang w:val="en-US" w:eastAsia="en-US"/>
    </w:rPr>
  </w:style>
  <w:style w:type="character" w:customStyle="1" w:styleId="Heading2Char">
    <w:name w:val="Heading 2 Char"/>
    <w:aliases w:val="Chapter Title Char"/>
    <w:basedOn w:val="DefaultParagraphFont"/>
    <w:link w:val="Heading2"/>
    <w:rsid w:val="007A1539"/>
    <w:rPr>
      <w:rFonts w:ascii="Franklin Gothic Book" w:hAnsi="Franklin Gothic Book" w:cs="Arial"/>
      <w:b/>
      <w:bCs/>
      <w:kern w:val="32"/>
      <w:sz w:val="36"/>
      <w:szCs w:val="28"/>
      <w:lang w:eastAsia="en-US"/>
    </w:rPr>
  </w:style>
  <w:style w:type="paragraph" w:styleId="CommentSubject">
    <w:name w:val="annotation subject"/>
    <w:basedOn w:val="CommentText"/>
    <w:next w:val="CommentText"/>
    <w:semiHidden/>
    <w:rsid w:val="00B20EE3"/>
    <w:rPr>
      <w:b/>
      <w:bCs/>
      <w:sz w:val="20"/>
      <w:szCs w:val="20"/>
    </w:rPr>
  </w:style>
  <w:style w:type="paragraph" w:customStyle="1" w:styleId="Bullet1">
    <w:name w:val="Bullet 1"/>
    <w:basedOn w:val="Normal"/>
    <w:rsid w:val="00D42CDB"/>
    <w:pPr>
      <w:keepNext/>
      <w:numPr>
        <w:numId w:val="2"/>
      </w:numPr>
      <w:spacing w:after="0"/>
      <w:ind w:hanging="357"/>
    </w:pPr>
  </w:style>
  <w:style w:type="paragraph" w:customStyle="1" w:styleId="Bullet2">
    <w:name w:val="Bullet 2"/>
    <w:basedOn w:val="Normal"/>
    <w:rsid w:val="00D42CDB"/>
    <w:pPr>
      <w:keepNext/>
      <w:numPr>
        <w:ilvl w:val="1"/>
        <w:numId w:val="2"/>
      </w:numPr>
      <w:spacing w:before="0" w:after="0"/>
      <w:ind w:hanging="357"/>
    </w:pPr>
  </w:style>
  <w:style w:type="paragraph" w:customStyle="1" w:styleId="Tablebullets">
    <w:name w:val="Table bullets"/>
    <w:basedOn w:val="Table"/>
    <w:rsid w:val="009E2A7D"/>
    <w:pPr>
      <w:numPr>
        <w:numId w:val="1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6625C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41460"/>
    <w:rPr>
      <w:rFonts w:ascii="Franklin Gothic Book" w:hAnsi="Franklin Gothic Book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7A1539"/>
    <w:rPr>
      <w:rFonts w:cs="Arial"/>
      <w:b/>
      <w:bCs/>
      <w:sz w:val="24"/>
      <w:szCs w:val="26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27E73"/>
    <w:rPr>
      <w:rFonts w:ascii="Arial" w:hAnsi="Arial"/>
      <w:sz w:val="24"/>
      <w:lang w:eastAsia="en-US"/>
    </w:rPr>
  </w:style>
  <w:style w:type="paragraph" w:styleId="ListBullet">
    <w:name w:val="List Bullet"/>
    <w:basedOn w:val="Normal"/>
    <w:autoRedefine/>
    <w:rsid w:val="00C27E73"/>
    <w:pPr>
      <w:spacing w:before="0" w:after="0"/>
    </w:pPr>
    <w:rPr>
      <w:rFonts w:ascii="Verdana" w:hAnsi="Verdana" w:cs="Arial"/>
      <w:sz w:val="20"/>
      <w:szCs w:val="20"/>
      <w:lang w:eastAsia="en-AU"/>
    </w:rPr>
  </w:style>
  <w:style w:type="paragraph" w:styleId="BodyTextIndent">
    <w:name w:val="Body Text Indent"/>
    <w:basedOn w:val="Normal"/>
    <w:link w:val="BodyTextIndentChar"/>
    <w:rsid w:val="00C27E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27E73"/>
    <w:rPr>
      <w:rFonts w:ascii="Franklin Gothic Book" w:hAnsi="Franklin Gothic Book"/>
      <w:sz w:val="24"/>
      <w:szCs w:val="24"/>
      <w:lang w:eastAsia="en-US"/>
    </w:rPr>
  </w:style>
  <w:style w:type="character" w:customStyle="1" w:styleId="Heading3Char1">
    <w:name w:val="Heading 3 Char1"/>
    <w:basedOn w:val="DefaultParagraphFont"/>
    <w:rsid w:val="007A1539"/>
    <w:rPr>
      <w:rFonts w:cs="Arial"/>
      <w:b/>
      <w:bCs/>
      <w:sz w:val="28"/>
      <w:szCs w:val="26"/>
      <w:lang w:val="en-US" w:eastAsia="en-US"/>
    </w:rPr>
  </w:style>
  <w:style w:type="paragraph" w:styleId="ListNumber">
    <w:name w:val="List Number"/>
    <w:basedOn w:val="Normal"/>
    <w:qFormat/>
    <w:rsid w:val="007A1539"/>
    <w:pPr>
      <w:numPr>
        <w:numId w:val="4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A1539"/>
    <w:pPr>
      <w:ind w:left="1134" w:right="1134"/>
    </w:pPr>
    <w:rPr>
      <w:i/>
      <w:iCs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7A1539"/>
    <w:rPr>
      <w:i/>
      <w:iCs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1539"/>
    <w:pPr>
      <w:pageBreakBefore w:val="0"/>
      <w:spacing w:after="240"/>
      <w:outlineLvl w:val="9"/>
    </w:pPr>
    <w:rPr>
      <w:rFonts w:cs="Times New Roman"/>
      <w:sz w:val="32"/>
    </w:rPr>
  </w:style>
  <w:style w:type="paragraph" w:customStyle="1" w:styleId="Spacer">
    <w:name w:val="Spacer"/>
    <w:basedOn w:val="Footer"/>
    <w:qFormat/>
    <w:rsid w:val="007A1539"/>
    <w:pPr>
      <w:pBdr>
        <w:top w:val="none" w:sz="0" w:space="0" w:color="auto"/>
      </w:pBdr>
      <w:spacing w:before="120" w:after="120"/>
    </w:pPr>
    <w:rPr>
      <w:b w:val="0"/>
      <w:sz w:val="2"/>
    </w:rPr>
  </w:style>
  <w:style w:type="paragraph" w:customStyle="1" w:styleId="Unit">
    <w:name w:val="Unit"/>
    <w:next w:val="Normal"/>
    <w:link w:val="UnitChar"/>
    <w:qFormat/>
    <w:rsid w:val="007A1539"/>
    <w:pPr>
      <w:pBdr>
        <w:bottom w:val="single" w:sz="4" w:space="1" w:color="auto"/>
      </w:pBdr>
      <w:jc w:val="right"/>
    </w:pPr>
    <w:rPr>
      <w:rFonts w:eastAsia="Batang" w:cs="Arial"/>
      <w:b/>
      <w:bCs/>
      <w:sz w:val="44"/>
      <w:szCs w:val="44"/>
      <w:lang w:val="en-US" w:eastAsia="en-US"/>
    </w:rPr>
  </w:style>
  <w:style w:type="character" w:customStyle="1" w:styleId="UnitChar">
    <w:name w:val="Unit Char"/>
    <w:basedOn w:val="DefaultParagraphFont"/>
    <w:link w:val="Unit"/>
    <w:rsid w:val="007A1539"/>
    <w:rPr>
      <w:rFonts w:eastAsia="Batang" w:cs="Arial"/>
      <w:b/>
      <w:bCs/>
      <w:sz w:val="44"/>
      <w:szCs w:val="44"/>
      <w:lang w:val="en-US" w:eastAsia="en-US"/>
    </w:rPr>
  </w:style>
  <w:style w:type="paragraph" w:customStyle="1" w:styleId="Tick1">
    <w:name w:val="Tick1"/>
    <w:basedOn w:val="ListParagraph"/>
    <w:link w:val="Tick1Char"/>
    <w:qFormat/>
    <w:rsid w:val="007A1539"/>
    <w:pPr>
      <w:numPr>
        <w:numId w:val="5"/>
      </w:numPr>
      <w:tabs>
        <w:tab w:val="left" w:pos="714"/>
      </w:tabs>
      <w:spacing w:before="240" w:after="240"/>
      <w:contextualSpacing w:val="0"/>
    </w:pPr>
  </w:style>
  <w:style w:type="character" w:customStyle="1" w:styleId="Tick1Char">
    <w:name w:val="Tick1 Char"/>
    <w:basedOn w:val="DefaultParagraphFont"/>
    <w:link w:val="Tick1"/>
    <w:rsid w:val="007A1539"/>
    <w:rPr>
      <w:sz w:val="22"/>
      <w:szCs w:val="24"/>
      <w:lang w:eastAsia="en-US"/>
    </w:rPr>
  </w:style>
  <w:style w:type="paragraph" w:customStyle="1" w:styleId="Bullet10">
    <w:name w:val="Bullet1"/>
    <w:basedOn w:val="Normal"/>
    <w:link w:val="Bullet1Char"/>
    <w:qFormat/>
    <w:rsid w:val="007A1539"/>
    <w:pPr>
      <w:numPr>
        <w:numId w:val="6"/>
      </w:numPr>
    </w:pPr>
  </w:style>
  <w:style w:type="character" w:customStyle="1" w:styleId="Bullet1Char">
    <w:name w:val="Bullet1 Char"/>
    <w:basedOn w:val="DefaultParagraphFont"/>
    <w:link w:val="Bullet10"/>
    <w:rsid w:val="007A1539"/>
    <w:rPr>
      <w:sz w:val="22"/>
      <w:szCs w:val="24"/>
      <w:lang w:eastAsia="en-US"/>
    </w:rPr>
  </w:style>
  <w:style w:type="paragraph" w:customStyle="1" w:styleId="Bullet20">
    <w:name w:val="Bullet2"/>
    <w:basedOn w:val="Bullet10"/>
    <w:link w:val="Bullet2Char"/>
    <w:qFormat/>
    <w:rsid w:val="007A1539"/>
    <w:pPr>
      <w:numPr>
        <w:ilvl w:val="1"/>
      </w:numPr>
    </w:pPr>
    <w:rPr>
      <w:lang w:val="en-US"/>
    </w:rPr>
  </w:style>
  <w:style w:type="character" w:customStyle="1" w:styleId="Bullet2Char">
    <w:name w:val="Bullet2 Char"/>
    <w:basedOn w:val="Bullet1Char"/>
    <w:link w:val="Bullet20"/>
    <w:rsid w:val="007A1539"/>
    <w:rPr>
      <w:sz w:val="22"/>
      <w:szCs w:val="24"/>
      <w:lang w:val="en-US" w:eastAsia="en-US"/>
    </w:rPr>
  </w:style>
  <w:style w:type="numbering" w:customStyle="1" w:styleId="LGBullet1">
    <w:name w:val="LG Bullet 1"/>
    <w:rsid w:val="00AA4D4A"/>
    <w:pPr>
      <w:numPr>
        <w:numId w:val="1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Franklin Gothic Book" w:eastAsia="Times New Roman" w:hAnsi="Franklin Gothic Book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uiPriority="39" w:qFormat="1"/>
    <w:lsdException w:name="toc 2" w:uiPriority="39" w:qFormat="1"/>
    <w:lsdException w:name="header" w:qFormat="1"/>
    <w:lsdException w:name="footer" w:qFormat="1"/>
    <w:lsdException w:name="caption" w:locked="1" w:semiHidden="1" w:unhideWhenUsed="1" w:qFormat="1"/>
    <w:lsdException w:name="List Number" w:qFormat="1"/>
    <w:lsdException w:name="Title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1539"/>
    <w:pPr>
      <w:spacing w:before="120" w:after="120" w:line="276" w:lineRule="auto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A1539"/>
    <w:pPr>
      <w:keepNext/>
      <w:pageBreakBefore/>
      <w:spacing w:before="240" w:after="360" w:line="240" w:lineRule="auto"/>
      <w:ind w:left="2438" w:hanging="2438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aliases w:val="Chapter Title"/>
    <w:basedOn w:val="Heading1"/>
    <w:next w:val="Normal"/>
    <w:link w:val="Heading2Char"/>
    <w:qFormat/>
    <w:rsid w:val="007A1539"/>
    <w:pPr>
      <w:pageBreakBefore w:val="0"/>
      <w:pBdr>
        <w:bottom w:val="single" w:sz="4" w:space="1" w:color="000000"/>
      </w:pBdr>
      <w:spacing w:before="360"/>
      <w:ind w:left="0" w:firstLine="0"/>
      <w:outlineLvl w:val="1"/>
    </w:pPr>
    <w:rPr>
      <w:sz w:val="36"/>
      <w:szCs w:val="28"/>
    </w:rPr>
  </w:style>
  <w:style w:type="paragraph" w:styleId="Heading3">
    <w:name w:val="heading 3"/>
    <w:basedOn w:val="Normal"/>
    <w:next w:val="Normal"/>
    <w:link w:val="Heading3Char"/>
    <w:qFormat/>
    <w:rsid w:val="007A1539"/>
    <w:pPr>
      <w:keepNext/>
      <w:spacing w:before="360" w:line="240" w:lineRule="auto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Heading3"/>
    <w:next w:val="Normal"/>
    <w:link w:val="Heading4Char"/>
    <w:unhideWhenUsed/>
    <w:qFormat/>
    <w:rsid w:val="007A1539"/>
    <w:pPr>
      <w:spacing w:before="240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qFormat/>
    <w:rsid w:val="007A1539"/>
    <w:pPr>
      <w:pBdr>
        <w:bottom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b/>
    </w:rPr>
  </w:style>
  <w:style w:type="paragraph" w:styleId="Footer">
    <w:name w:val="footer"/>
    <w:basedOn w:val="Normal"/>
    <w:qFormat/>
    <w:rsid w:val="007A1539"/>
    <w:pPr>
      <w:pBdr>
        <w:top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rFonts w:cs="Arial"/>
      <w:b/>
      <w:sz w:val="18"/>
    </w:rPr>
  </w:style>
  <w:style w:type="character" w:styleId="PageNumber">
    <w:name w:val="page number"/>
    <w:basedOn w:val="DefaultParagraphFont"/>
    <w:rsid w:val="004B6A26"/>
    <w:rPr>
      <w:sz w:val="16"/>
    </w:rPr>
  </w:style>
  <w:style w:type="paragraph" w:styleId="BodyText">
    <w:name w:val="Body Text"/>
    <w:basedOn w:val="Normal"/>
    <w:link w:val="BodyTextChar"/>
    <w:rsid w:val="00653630"/>
    <w:pPr>
      <w:spacing w:before="240" w:after="80"/>
      <w:ind w:left="2552"/>
    </w:pPr>
    <w:rPr>
      <w:rFonts w:ascii="Arial" w:hAnsi="Arial"/>
      <w:szCs w:val="20"/>
    </w:rPr>
  </w:style>
  <w:style w:type="paragraph" w:customStyle="1" w:styleId="Bodytexttable">
    <w:name w:val="Body text table"/>
    <w:basedOn w:val="BodyText"/>
    <w:rsid w:val="00653630"/>
    <w:pPr>
      <w:spacing w:after="120"/>
      <w:ind w:left="0"/>
    </w:pPr>
  </w:style>
  <w:style w:type="paragraph" w:styleId="Title">
    <w:name w:val="Title"/>
    <w:basedOn w:val="Normal"/>
    <w:next w:val="Normal"/>
    <w:qFormat/>
    <w:rsid w:val="007A1539"/>
    <w:pPr>
      <w:spacing w:before="0" w:line="240" w:lineRule="auto"/>
      <w:jc w:val="right"/>
    </w:pPr>
    <w:rPr>
      <w:b/>
      <w:bCs/>
      <w:sz w:val="56"/>
    </w:rPr>
  </w:style>
  <w:style w:type="table" w:styleId="TableGrid">
    <w:name w:val="Table Grid"/>
    <w:basedOn w:val="TableNormal"/>
    <w:rsid w:val="00FE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PartFranklinGothicBook18pt">
    <w:name w:val="Style Heading 1Part + Franklin Gothic Book 18 pt"/>
    <w:basedOn w:val="Heading1"/>
    <w:rsid w:val="00FE7E71"/>
    <w:pPr>
      <w:spacing w:before="0"/>
    </w:pPr>
    <w:rPr>
      <w:kern w:val="0"/>
      <w:sz w:val="36"/>
    </w:rPr>
  </w:style>
  <w:style w:type="paragraph" w:styleId="TOC1">
    <w:name w:val="toc 1"/>
    <w:basedOn w:val="BodyText"/>
    <w:next w:val="Normal"/>
    <w:uiPriority w:val="39"/>
    <w:qFormat/>
    <w:rsid w:val="007A1539"/>
    <w:pPr>
      <w:tabs>
        <w:tab w:val="right" w:leader="dot" w:pos="8335"/>
      </w:tabs>
      <w:spacing w:before="0" w:after="120" w:line="240" w:lineRule="auto"/>
      <w:ind w:left="357"/>
    </w:pPr>
    <w:rPr>
      <w:rFonts w:ascii="Franklin Gothic Book" w:hAnsi="Franklin Gothic Book"/>
      <w:bCs/>
      <w:szCs w:val="28"/>
    </w:rPr>
  </w:style>
  <w:style w:type="paragraph" w:styleId="TOC2">
    <w:name w:val="toc 2"/>
    <w:basedOn w:val="BodyText"/>
    <w:next w:val="Normal"/>
    <w:uiPriority w:val="39"/>
    <w:qFormat/>
    <w:rsid w:val="007A1539"/>
    <w:pPr>
      <w:tabs>
        <w:tab w:val="right" w:leader="dot" w:pos="8335"/>
      </w:tabs>
      <w:spacing w:before="0" w:after="120" w:line="240" w:lineRule="auto"/>
      <w:ind w:left="714"/>
    </w:pPr>
    <w:rPr>
      <w:rFonts w:ascii="Franklin Gothic Book" w:hAnsi="Franklin Gothic Book"/>
      <w:bCs/>
      <w:szCs w:val="24"/>
    </w:rPr>
  </w:style>
  <w:style w:type="character" w:styleId="Hyperlink">
    <w:name w:val="Hyperlink"/>
    <w:basedOn w:val="DefaultParagraphFont"/>
    <w:rsid w:val="00CA5A5A"/>
    <w:rPr>
      <w:rFonts w:ascii="Franklin Gothic Book" w:hAnsi="Franklin Gothic Book"/>
      <w:color w:val="0000FF"/>
      <w:sz w:val="20"/>
      <w:u w:val="single"/>
    </w:rPr>
  </w:style>
  <w:style w:type="table" w:customStyle="1" w:styleId="TableGrid1">
    <w:name w:val="Table Grid1"/>
    <w:basedOn w:val="TableNormal"/>
    <w:next w:val="TableGrid"/>
    <w:rsid w:val="0045039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A1539"/>
    <w:rPr>
      <w:rFonts w:cs="Arial"/>
      <w:b/>
      <w:bCs/>
      <w:kern w:val="32"/>
      <w:sz w:val="48"/>
      <w:szCs w:val="32"/>
      <w:lang w:val="en-US" w:eastAsia="en-US"/>
    </w:rPr>
  </w:style>
  <w:style w:type="paragraph" w:styleId="BalloonText">
    <w:name w:val="Balloon Text"/>
    <w:basedOn w:val="Normal"/>
    <w:semiHidden/>
    <w:rsid w:val="005C29F7"/>
    <w:rPr>
      <w:rFonts w:ascii="Tahoma" w:hAnsi="Tahoma" w:cs="Tahoma"/>
      <w:sz w:val="16"/>
      <w:szCs w:val="16"/>
    </w:rPr>
  </w:style>
  <w:style w:type="paragraph" w:customStyle="1" w:styleId="Table">
    <w:name w:val="Table"/>
    <w:basedOn w:val="Normal"/>
    <w:qFormat/>
    <w:rsid w:val="007A1539"/>
    <w:pPr>
      <w:spacing w:before="60" w:after="60"/>
    </w:pPr>
  </w:style>
  <w:style w:type="paragraph" w:customStyle="1" w:styleId="TableHeading">
    <w:name w:val="Table Heading"/>
    <w:basedOn w:val="Table"/>
    <w:qFormat/>
    <w:rsid w:val="007A1539"/>
    <w:pPr>
      <w:keepNext/>
      <w:spacing w:before="120" w:after="120" w:line="240" w:lineRule="auto"/>
    </w:pPr>
    <w:rPr>
      <w:b/>
    </w:rPr>
  </w:style>
  <w:style w:type="paragraph" w:customStyle="1" w:styleId="MajorTableText">
    <w:name w:val="Major Table Text"/>
    <w:basedOn w:val="Normal"/>
    <w:rsid w:val="001B4072"/>
    <w:pPr>
      <w:spacing w:before="60" w:after="60"/>
    </w:pPr>
    <w:rPr>
      <w:rFonts w:ascii="Palatino" w:hAnsi="Palatino"/>
      <w:sz w:val="18"/>
      <w:szCs w:val="20"/>
    </w:rPr>
  </w:style>
  <w:style w:type="character" w:styleId="CommentReference">
    <w:name w:val="annotation reference"/>
    <w:basedOn w:val="DefaultParagraphFont"/>
    <w:semiHidden/>
    <w:rsid w:val="00D47F97"/>
    <w:rPr>
      <w:sz w:val="18"/>
    </w:rPr>
  </w:style>
  <w:style w:type="paragraph" w:styleId="CommentText">
    <w:name w:val="annotation text"/>
    <w:basedOn w:val="Normal"/>
    <w:semiHidden/>
    <w:rsid w:val="00D47F97"/>
  </w:style>
  <w:style w:type="character" w:customStyle="1" w:styleId="CharChar1">
    <w:name w:val="Char Char1"/>
    <w:basedOn w:val="DefaultParagraphFont"/>
    <w:rsid w:val="009B78DF"/>
    <w:rPr>
      <w:rFonts w:ascii="Franklin Gothic Book" w:hAnsi="Franklin Gothic Book" w:cs="Arial"/>
      <w:b/>
      <w:bCs/>
      <w:kern w:val="32"/>
      <w:sz w:val="48"/>
      <w:szCs w:val="32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753023"/>
    <w:rPr>
      <w:rFonts w:cs="Arial"/>
      <w:b/>
      <w:bCs/>
      <w:sz w:val="28"/>
      <w:szCs w:val="26"/>
      <w:lang w:val="en-US" w:eastAsia="en-US"/>
    </w:rPr>
  </w:style>
  <w:style w:type="character" w:customStyle="1" w:styleId="Heading2Char">
    <w:name w:val="Heading 2 Char"/>
    <w:aliases w:val="Chapter Title Char"/>
    <w:basedOn w:val="DefaultParagraphFont"/>
    <w:link w:val="Heading2"/>
    <w:rsid w:val="007A1539"/>
    <w:rPr>
      <w:rFonts w:ascii="Franklin Gothic Book" w:hAnsi="Franklin Gothic Book" w:cs="Arial"/>
      <w:b/>
      <w:bCs/>
      <w:kern w:val="32"/>
      <w:sz w:val="36"/>
      <w:szCs w:val="28"/>
      <w:lang w:eastAsia="en-US"/>
    </w:rPr>
  </w:style>
  <w:style w:type="paragraph" w:styleId="CommentSubject">
    <w:name w:val="annotation subject"/>
    <w:basedOn w:val="CommentText"/>
    <w:next w:val="CommentText"/>
    <w:semiHidden/>
    <w:rsid w:val="00B20EE3"/>
    <w:rPr>
      <w:b/>
      <w:bCs/>
      <w:sz w:val="20"/>
      <w:szCs w:val="20"/>
    </w:rPr>
  </w:style>
  <w:style w:type="paragraph" w:customStyle="1" w:styleId="Bullet1">
    <w:name w:val="Bullet 1"/>
    <w:basedOn w:val="Normal"/>
    <w:rsid w:val="00D42CDB"/>
    <w:pPr>
      <w:keepNext/>
      <w:numPr>
        <w:numId w:val="2"/>
      </w:numPr>
      <w:spacing w:after="0"/>
      <w:ind w:hanging="357"/>
    </w:pPr>
  </w:style>
  <w:style w:type="paragraph" w:customStyle="1" w:styleId="Bullet2">
    <w:name w:val="Bullet 2"/>
    <w:basedOn w:val="Normal"/>
    <w:rsid w:val="00D42CDB"/>
    <w:pPr>
      <w:keepNext/>
      <w:numPr>
        <w:ilvl w:val="1"/>
        <w:numId w:val="2"/>
      </w:numPr>
      <w:spacing w:before="0" w:after="0"/>
      <w:ind w:hanging="357"/>
    </w:pPr>
  </w:style>
  <w:style w:type="paragraph" w:customStyle="1" w:styleId="Tablebullets">
    <w:name w:val="Table bullets"/>
    <w:basedOn w:val="Table"/>
    <w:rsid w:val="009E2A7D"/>
    <w:pPr>
      <w:numPr>
        <w:numId w:val="1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6625C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41460"/>
    <w:rPr>
      <w:rFonts w:ascii="Franklin Gothic Book" w:hAnsi="Franklin Gothic Book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7A1539"/>
    <w:rPr>
      <w:rFonts w:cs="Arial"/>
      <w:b/>
      <w:bCs/>
      <w:sz w:val="24"/>
      <w:szCs w:val="26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27E73"/>
    <w:rPr>
      <w:rFonts w:ascii="Arial" w:hAnsi="Arial"/>
      <w:sz w:val="24"/>
      <w:lang w:eastAsia="en-US"/>
    </w:rPr>
  </w:style>
  <w:style w:type="paragraph" w:styleId="ListBullet">
    <w:name w:val="List Bullet"/>
    <w:basedOn w:val="Normal"/>
    <w:autoRedefine/>
    <w:rsid w:val="00C27E73"/>
    <w:pPr>
      <w:spacing w:before="0" w:after="0"/>
    </w:pPr>
    <w:rPr>
      <w:rFonts w:ascii="Verdana" w:hAnsi="Verdana" w:cs="Arial"/>
      <w:sz w:val="20"/>
      <w:szCs w:val="20"/>
      <w:lang w:eastAsia="en-AU"/>
    </w:rPr>
  </w:style>
  <w:style w:type="paragraph" w:styleId="BodyTextIndent">
    <w:name w:val="Body Text Indent"/>
    <w:basedOn w:val="Normal"/>
    <w:link w:val="BodyTextIndentChar"/>
    <w:rsid w:val="00C27E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27E73"/>
    <w:rPr>
      <w:rFonts w:ascii="Franklin Gothic Book" w:hAnsi="Franklin Gothic Book"/>
      <w:sz w:val="24"/>
      <w:szCs w:val="24"/>
      <w:lang w:eastAsia="en-US"/>
    </w:rPr>
  </w:style>
  <w:style w:type="character" w:customStyle="1" w:styleId="Heading3Char1">
    <w:name w:val="Heading 3 Char1"/>
    <w:basedOn w:val="DefaultParagraphFont"/>
    <w:rsid w:val="007A1539"/>
    <w:rPr>
      <w:rFonts w:cs="Arial"/>
      <w:b/>
      <w:bCs/>
      <w:sz w:val="28"/>
      <w:szCs w:val="26"/>
      <w:lang w:val="en-US" w:eastAsia="en-US"/>
    </w:rPr>
  </w:style>
  <w:style w:type="paragraph" w:styleId="ListNumber">
    <w:name w:val="List Number"/>
    <w:basedOn w:val="Normal"/>
    <w:qFormat/>
    <w:rsid w:val="007A1539"/>
    <w:pPr>
      <w:numPr>
        <w:numId w:val="4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A1539"/>
    <w:pPr>
      <w:ind w:left="1134" w:right="1134"/>
    </w:pPr>
    <w:rPr>
      <w:i/>
      <w:iCs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7A1539"/>
    <w:rPr>
      <w:i/>
      <w:iCs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1539"/>
    <w:pPr>
      <w:pageBreakBefore w:val="0"/>
      <w:spacing w:after="240"/>
      <w:outlineLvl w:val="9"/>
    </w:pPr>
    <w:rPr>
      <w:rFonts w:cs="Times New Roman"/>
      <w:sz w:val="32"/>
    </w:rPr>
  </w:style>
  <w:style w:type="paragraph" w:customStyle="1" w:styleId="Spacer">
    <w:name w:val="Spacer"/>
    <w:basedOn w:val="Footer"/>
    <w:qFormat/>
    <w:rsid w:val="007A1539"/>
    <w:pPr>
      <w:pBdr>
        <w:top w:val="none" w:sz="0" w:space="0" w:color="auto"/>
      </w:pBdr>
      <w:spacing w:before="120" w:after="120"/>
    </w:pPr>
    <w:rPr>
      <w:b w:val="0"/>
      <w:sz w:val="2"/>
    </w:rPr>
  </w:style>
  <w:style w:type="paragraph" w:customStyle="1" w:styleId="Unit">
    <w:name w:val="Unit"/>
    <w:next w:val="Normal"/>
    <w:link w:val="UnitChar"/>
    <w:qFormat/>
    <w:rsid w:val="007A1539"/>
    <w:pPr>
      <w:pBdr>
        <w:bottom w:val="single" w:sz="4" w:space="1" w:color="auto"/>
      </w:pBdr>
      <w:jc w:val="right"/>
    </w:pPr>
    <w:rPr>
      <w:rFonts w:eastAsia="Batang" w:cs="Arial"/>
      <w:b/>
      <w:bCs/>
      <w:sz w:val="44"/>
      <w:szCs w:val="44"/>
      <w:lang w:val="en-US" w:eastAsia="en-US"/>
    </w:rPr>
  </w:style>
  <w:style w:type="character" w:customStyle="1" w:styleId="UnitChar">
    <w:name w:val="Unit Char"/>
    <w:basedOn w:val="DefaultParagraphFont"/>
    <w:link w:val="Unit"/>
    <w:rsid w:val="007A1539"/>
    <w:rPr>
      <w:rFonts w:eastAsia="Batang" w:cs="Arial"/>
      <w:b/>
      <w:bCs/>
      <w:sz w:val="44"/>
      <w:szCs w:val="44"/>
      <w:lang w:val="en-US" w:eastAsia="en-US"/>
    </w:rPr>
  </w:style>
  <w:style w:type="paragraph" w:customStyle="1" w:styleId="Tick1">
    <w:name w:val="Tick1"/>
    <w:basedOn w:val="ListParagraph"/>
    <w:link w:val="Tick1Char"/>
    <w:qFormat/>
    <w:rsid w:val="007A1539"/>
    <w:pPr>
      <w:numPr>
        <w:numId w:val="5"/>
      </w:numPr>
      <w:tabs>
        <w:tab w:val="left" w:pos="714"/>
      </w:tabs>
      <w:spacing w:before="240" w:after="240"/>
      <w:contextualSpacing w:val="0"/>
    </w:pPr>
  </w:style>
  <w:style w:type="character" w:customStyle="1" w:styleId="Tick1Char">
    <w:name w:val="Tick1 Char"/>
    <w:basedOn w:val="DefaultParagraphFont"/>
    <w:link w:val="Tick1"/>
    <w:rsid w:val="007A1539"/>
    <w:rPr>
      <w:sz w:val="22"/>
      <w:szCs w:val="24"/>
      <w:lang w:eastAsia="en-US"/>
    </w:rPr>
  </w:style>
  <w:style w:type="paragraph" w:customStyle="1" w:styleId="Bullet10">
    <w:name w:val="Bullet1"/>
    <w:basedOn w:val="Normal"/>
    <w:link w:val="Bullet1Char"/>
    <w:qFormat/>
    <w:rsid w:val="007A1539"/>
    <w:pPr>
      <w:numPr>
        <w:numId w:val="6"/>
      </w:numPr>
    </w:pPr>
  </w:style>
  <w:style w:type="character" w:customStyle="1" w:styleId="Bullet1Char">
    <w:name w:val="Bullet1 Char"/>
    <w:basedOn w:val="DefaultParagraphFont"/>
    <w:link w:val="Bullet10"/>
    <w:rsid w:val="007A1539"/>
    <w:rPr>
      <w:sz w:val="22"/>
      <w:szCs w:val="24"/>
      <w:lang w:eastAsia="en-US"/>
    </w:rPr>
  </w:style>
  <w:style w:type="paragraph" w:customStyle="1" w:styleId="Bullet20">
    <w:name w:val="Bullet2"/>
    <w:basedOn w:val="Bullet10"/>
    <w:link w:val="Bullet2Char"/>
    <w:qFormat/>
    <w:rsid w:val="007A1539"/>
    <w:pPr>
      <w:numPr>
        <w:ilvl w:val="1"/>
      </w:numPr>
    </w:pPr>
    <w:rPr>
      <w:lang w:val="en-US"/>
    </w:rPr>
  </w:style>
  <w:style w:type="character" w:customStyle="1" w:styleId="Bullet2Char">
    <w:name w:val="Bullet2 Char"/>
    <w:basedOn w:val="Bullet1Char"/>
    <w:link w:val="Bullet20"/>
    <w:rsid w:val="007A1539"/>
    <w:rPr>
      <w:sz w:val="22"/>
      <w:szCs w:val="24"/>
      <w:lang w:val="en-US" w:eastAsia="en-US"/>
    </w:rPr>
  </w:style>
  <w:style w:type="numbering" w:customStyle="1" w:styleId="LGBullet1">
    <w:name w:val="LG Bullet 1"/>
    <w:rsid w:val="00AA4D4A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9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IBSA%20BSB07\Templates\Cassie%20Dickman\Template%20-%20ASSESSMENT%20TASK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- ASSESSMENT TASK 01.dot</Template>
  <TotalTime>0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Learner’s Guide</vt:lpstr>
    </vt:vector>
  </TitlesOfParts>
  <Company>Skillup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Learner’s Guide</dc:title>
  <dc:creator>Bruce</dc:creator>
  <cp:lastModifiedBy>student</cp:lastModifiedBy>
  <cp:revision>2</cp:revision>
  <cp:lastPrinted>2012-06-19T01:03:00Z</cp:lastPrinted>
  <dcterms:created xsi:type="dcterms:W3CDTF">2020-06-13T00:36:00Z</dcterms:created>
  <dcterms:modified xsi:type="dcterms:W3CDTF">2020-06-13T00:36:00Z</dcterms:modified>
</cp:coreProperties>
</file>